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289CC" w14:textId="77777777" w:rsidR="004E5BD9" w:rsidRDefault="004E5BD9" w:rsidP="00446222">
      <w:pPr>
        <w:rPr>
          <w:rFonts w:asciiTheme="majorHAnsi" w:hAnsiTheme="majorHAnsi"/>
          <w:sz w:val="22"/>
          <w:szCs w:val="22"/>
          <w:lang w:val="ro-RO"/>
        </w:rPr>
      </w:pPr>
    </w:p>
    <w:p w14:paraId="59B07251" w14:textId="46E79657" w:rsidR="00F865B5" w:rsidRPr="00F865B5" w:rsidRDefault="00F865B5" w:rsidP="00F865B5">
      <w:pPr>
        <w:rPr>
          <w:rFonts w:asciiTheme="majorHAnsi" w:hAnsiTheme="majorHAnsi"/>
          <w:sz w:val="22"/>
          <w:szCs w:val="22"/>
          <w:lang w:val="ro-RO"/>
        </w:rPr>
      </w:pPr>
      <w:r w:rsidRPr="00F865B5">
        <w:rPr>
          <w:rFonts w:asciiTheme="majorHAnsi" w:hAnsiTheme="majorHAnsi"/>
          <w:sz w:val="22"/>
          <w:szCs w:val="22"/>
          <w:lang w:val="ro-RO"/>
        </w:rPr>
        <w:tab/>
      </w:r>
    </w:p>
    <w:p w14:paraId="42B5529A" w14:textId="77777777" w:rsidR="004A7B86" w:rsidRPr="004A7B86" w:rsidRDefault="004A7B86" w:rsidP="005F607D">
      <w:pPr>
        <w:jc w:val="center"/>
        <w:rPr>
          <w:rFonts w:asciiTheme="majorHAnsi" w:hAnsiTheme="majorHAnsi"/>
          <w:b/>
          <w:bCs/>
          <w:sz w:val="22"/>
          <w:szCs w:val="22"/>
          <w:lang w:val="ro-RO"/>
        </w:rPr>
      </w:pPr>
      <w:r w:rsidRPr="004A7B86">
        <w:rPr>
          <w:rFonts w:asciiTheme="majorHAnsi" w:hAnsiTheme="majorHAnsi"/>
          <w:b/>
          <w:bCs/>
          <w:sz w:val="22"/>
          <w:szCs w:val="22"/>
          <w:lang w:val="ro-RO"/>
        </w:rPr>
        <w:t>CONTRACT DE FURNIZARE  PRODUSE</w:t>
      </w:r>
    </w:p>
    <w:p w14:paraId="412EAA26" w14:textId="5EBE29DB" w:rsidR="004A7B86" w:rsidRPr="004A7B86" w:rsidRDefault="004A7B86" w:rsidP="005F607D">
      <w:pPr>
        <w:jc w:val="center"/>
        <w:rPr>
          <w:rFonts w:asciiTheme="majorHAnsi" w:hAnsiTheme="majorHAnsi"/>
          <w:b/>
          <w:bCs/>
          <w:sz w:val="22"/>
          <w:szCs w:val="22"/>
          <w:lang w:val="ro-RO"/>
        </w:rPr>
      </w:pPr>
      <w:r w:rsidRPr="004A7B86">
        <w:rPr>
          <w:rFonts w:asciiTheme="majorHAnsi" w:hAnsiTheme="majorHAnsi"/>
          <w:b/>
          <w:bCs/>
          <w:sz w:val="22"/>
          <w:szCs w:val="22"/>
          <w:lang w:val="ro-RO"/>
        </w:rPr>
        <w:t>nr.______________data_______________</w:t>
      </w:r>
    </w:p>
    <w:p w14:paraId="3642433B" w14:textId="77777777" w:rsidR="004A7B86" w:rsidRPr="004A7B86" w:rsidRDefault="004A7B86" w:rsidP="004A7B86">
      <w:pPr>
        <w:rPr>
          <w:rFonts w:asciiTheme="majorHAnsi" w:hAnsiTheme="majorHAnsi"/>
          <w:b/>
          <w:bCs/>
          <w:sz w:val="22"/>
          <w:szCs w:val="22"/>
          <w:lang w:val="ro-RO"/>
        </w:rPr>
      </w:pPr>
    </w:p>
    <w:p w14:paraId="2719F697" w14:textId="77777777" w:rsidR="004A7B86" w:rsidRPr="004A7B86" w:rsidRDefault="004A7B86" w:rsidP="004A7B86">
      <w:pPr>
        <w:rPr>
          <w:rFonts w:asciiTheme="majorHAnsi" w:hAnsiTheme="majorHAnsi"/>
          <w:b/>
          <w:bCs/>
          <w:sz w:val="22"/>
          <w:szCs w:val="22"/>
          <w:lang w:val="ro-RO"/>
        </w:rPr>
      </w:pPr>
    </w:p>
    <w:p w14:paraId="2A15D5A0" w14:textId="77777777"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 xml:space="preserve"> </w:t>
      </w:r>
    </w:p>
    <w:p w14:paraId="22B11BA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 Părţile contractante</w:t>
      </w:r>
    </w:p>
    <w:p w14:paraId="7F7E251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În temeiul Legii nr. 98/2016 privind achiziţiile publice si Hotararea nr. 395/2016 pentru aprobarea Normelor metodologice de aplicare a prevederilor referitoare la atribuirea contractului de achiziţie publică/acordului-cadru din Legea nr. 98/2016 privind achiziţiile publice, cu modificările şi completările ulterioare, a intervenit prezentul contract, </w:t>
      </w:r>
    </w:p>
    <w:p w14:paraId="2562AEC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intre:</w:t>
      </w:r>
    </w:p>
    <w:p w14:paraId="55D757F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 Institutul Oncologic « Prof. Dr. I. Chiricuta » Cluj-Napoca (IOCN),  adresa : str. Republicii, nr. 34-36, telefon/fax 0264/598361/598365, cod fiscal 4547125 , cont trezorerie RO73TREZ23F660601200403X, reprezentat prin  Sef Lucrari.Dr.Ioan-Catalin Vlad,  functia Manager, si Ec. Anca Burca, functia Director Financiar-Contabil  in calitate de achizitor pe de o parte, şi </w:t>
      </w:r>
    </w:p>
    <w:p w14:paraId="41567280" w14:textId="77777777" w:rsidR="004A7B86" w:rsidRPr="004A7B86" w:rsidRDefault="004A7B86" w:rsidP="005F607D">
      <w:pPr>
        <w:jc w:val="both"/>
        <w:rPr>
          <w:rFonts w:asciiTheme="majorHAnsi" w:hAnsiTheme="majorHAnsi"/>
          <w:b/>
          <w:bCs/>
          <w:sz w:val="22"/>
          <w:szCs w:val="22"/>
          <w:lang w:val="ro-RO"/>
        </w:rPr>
      </w:pPr>
    </w:p>
    <w:p w14:paraId="2C737530" w14:textId="77777777" w:rsidR="004A7B86" w:rsidRPr="004A7B86" w:rsidRDefault="004A7B86" w:rsidP="005F607D">
      <w:pPr>
        <w:jc w:val="both"/>
        <w:rPr>
          <w:rFonts w:asciiTheme="majorHAnsi" w:hAnsiTheme="majorHAnsi"/>
          <w:b/>
          <w:bCs/>
          <w:sz w:val="22"/>
          <w:szCs w:val="22"/>
          <w:lang w:val="ro-RO"/>
        </w:rPr>
      </w:pPr>
    </w:p>
    <w:p w14:paraId="6463805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şi </w:t>
      </w:r>
    </w:p>
    <w:p w14:paraId="5840460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ab/>
        <w:t>SC ……………………………... S.R.L, cu sediul in………………………………….., cod postal …………….., tel……………………, fax. ………………………, cod fiscal …………………., …………………………….., cont RO ………………………………………, deschis la ………………………………………, reprezentata prin …………………………….., avand functia de administrator, in calitate de prestator, pe de alta parte:</w:t>
      </w:r>
    </w:p>
    <w:p w14:paraId="34CB570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2. Definiţii </w:t>
      </w:r>
    </w:p>
    <w:p w14:paraId="77D5A0B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2.1 - În prezentul contract următorii termeni vor fi interpretaţi astfel:</w:t>
      </w:r>
    </w:p>
    <w:p w14:paraId="5984A1F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a.</w:t>
      </w:r>
      <w:r w:rsidRPr="004A7B86">
        <w:rPr>
          <w:rFonts w:asciiTheme="majorHAnsi" w:hAnsiTheme="majorHAnsi"/>
          <w:b/>
          <w:bCs/>
          <w:sz w:val="22"/>
          <w:szCs w:val="22"/>
          <w:lang w:val="ro-RO"/>
        </w:rPr>
        <w:tab/>
        <w:t>contract –prezentul contract şi toate anexele sale;</w:t>
      </w:r>
    </w:p>
    <w:p w14:paraId="5047689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b.</w:t>
      </w:r>
      <w:r w:rsidRPr="004A7B86">
        <w:rPr>
          <w:rFonts w:asciiTheme="majorHAnsi" w:hAnsiTheme="majorHAnsi"/>
          <w:b/>
          <w:bCs/>
          <w:sz w:val="22"/>
          <w:szCs w:val="22"/>
          <w:lang w:val="ro-RO"/>
        </w:rPr>
        <w:tab/>
        <w:t>achizitor şi furnizor - părţile contractante, aşa cum sunt acestea numite în prezentul contract;</w:t>
      </w:r>
    </w:p>
    <w:p w14:paraId="5E85129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c.</w:t>
      </w:r>
      <w:r w:rsidRPr="004A7B86">
        <w:rPr>
          <w:rFonts w:asciiTheme="majorHAnsi" w:hAnsiTheme="majorHAnsi"/>
          <w:b/>
          <w:bCs/>
          <w:sz w:val="22"/>
          <w:szCs w:val="22"/>
          <w:lang w:val="ro-RO"/>
        </w:rPr>
        <w:tab/>
        <w:t>preţul contractului - preţul plătibil furnizorului de către achizitor, în baza contractului, pentru îndeplinirea integrală şi corespunzătoare a tuturor obligaţiilor asumate prin contract;</w:t>
      </w:r>
    </w:p>
    <w:p w14:paraId="3228317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d.</w:t>
      </w:r>
      <w:r w:rsidRPr="004A7B86">
        <w:rPr>
          <w:rFonts w:asciiTheme="majorHAnsi" w:hAnsiTheme="majorHAnsi"/>
          <w:b/>
          <w:bCs/>
          <w:sz w:val="22"/>
          <w:szCs w:val="22"/>
          <w:lang w:val="ro-RO"/>
        </w:rPr>
        <w:tab/>
        <w:t>produse - echipamentele, maşinile, utilajele, orice alte bunuri, cuprinse în anexa/anexele la prezentul contract, pe care furnizorul se obligă, prin contract, să le furnizeze achizitorului;</w:t>
      </w:r>
    </w:p>
    <w:p w14:paraId="4AFE2B3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e.</w:t>
      </w:r>
      <w:r w:rsidRPr="004A7B86">
        <w:rPr>
          <w:rFonts w:asciiTheme="majorHAnsi" w:hAnsiTheme="majorHAnsi"/>
          <w:b/>
          <w:bCs/>
          <w:sz w:val="22"/>
          <w:szCs w:val="22"/>
          <w:lang w:val="ro-RO"/>
        </w:rPr>
        <w:tab/>
        <w:t>servicii - servicii aferente livrării produselor, respectiv activităţile legate de furnizarea produselor, cum ar fi transportul, asigurarea, instalarea, punerea în funcţiune, asistenţa tehnică în perioada de garanţie şi orice alte asemenea obligaţii care revin furnizorului prin contract;</w:t>
      </w:r>
    </w:p>
    <w:p w14:paraId="13CCFBC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f.</w:t>
      </w:r>
      <w:r w:rsidRPr="004A7B86">
        <w:rPr>
          <w:rFonts w:asciiTheme="majorHAnsi" w:hAnsiTheme="majorHAnsi"/>
          <w:b/>
          <w:bCs/>
          <w:sz w:val="22"/>
          <w:szCs w:val="22"/>
          <w:lang w:val="ro-RO"/>
        </w:rPr>
        <w:tab/>
        <w:t>origine - locul unde produsele au fost realizate, fabricate. Produsele sunt fabricate atunci când prin procesul de fabricare, prelucrare sau asamblare majoră şi esenţială a componentelor rezultă un produs nou, recunoscut comercial, care este diferit, prin caracteristicile sale de bază, prin scop sau prin utilitate, de componentele sale. Originea produselor şi serviciilor poate fi distinctă de naţionalitatea furnizorului;</w:t>
      </w:r>
    </w:p>
    <w:p w14:paraId="39E2F0F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g.</w:t>
      </w:r>
      <w:r w:rsidRPr="004A7B86">
        <w:rPr>
          <w:rFonts w:asciiTheme="majorHAnsi" w:hAnsiTheme="majorHAnsi"/>
          <w:b/>
          <w:bCs/>
          <w:sz w:val="22"/>
          <w:szCs w:val="22"/>
          <w:lang w:val="ro-RO"/>
        </w:rPr>
        <w:tab/>
        <w:t>destinaţie finală - locul unde furnizorul are obligaţia de a furniza produsele;</w:t>
      </w:r>
    </w:p>
    <w:p w14:paraId="5243AD2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h.</w:t>
      </w:r>
      <w:r w:rsidRPr="004A7B86">
        <w:rPr>
          <w:rFonts w:asciiTheme="majorHAnsi" w:hAnsiTheme="majorHAnsi"/>
          <w:b/>
          <w:bCs/>
          <w:sz w:val="22"/>
          <w:szCs w:val="22"/>
          <w:lang w:val="ro-RO"/>
        </w:rPr>
        <w:tab/>
        <w:t>termenii comerciali de livrare vor fi interpretaţi conform INCOTERMS 2010 sau versiunea ulterioara – Camera Internaţională de Comerţ (CIC);</w:t>
      </w:r>
    </w:p>
    <w:p w14:paraId="09571840"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i.</w:t>
      </w:r>
      <w:r w:rsidRPr="004A7B86">
        <w:rPr>
          <w:rFonts w:asciiTheme="majorHAnsi" w:hAnsiTheme="majorHAnsi"/>
          <w:b/>
          <w:bCs/>
          <w:sz w:val="22"/>
          <w:szCs w:val="22"/>
          <w:lang w:val="ro-RO"/>
        </w:rPr>
        <w:tab/>
        <w:t>forţa majoră - reprezintă o împrejurare de origine externă, cu caracter extraordinar, absolut imprevizibilă şi inevitabilă, care se află în afara controlului oricărei părţi, care nu se datorează greşelii sau vinei acestora, şi care face imposibilă executarea şi, respectiv, îndeplinirea contractului; sunt considerate asemenea evenimente: războaie, revoluţii, incendii, inundaţii sau orice alte catastrofe naturale, restricţii apărute ca urmare a unei carantine, embargou, enumerarea nefiind exhaustivă, ci enunţiativă. Nu este considerat forţă majoră un eveniment asemenea celor de mai sus care, fără a crea o imposibilitate de executare, face extrem de costisitoare executarea obligaţiilor uneia din părţi;</w:t>
      </w:r>
    </w:p>
    <w:p w14:paraId="6D4A099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j.</w:t>
      </w:r>
      <w:r w:rsidRPr="004A7B86">
        <w:rPr>
          <w:rFonts w:asciiTheme="majorHAnsi" w:hAnsiTheme="majorHAnsi"/>
          <w:b/>
          <w:bCs/>
          <w:sz w:val="22"/>
          <w:szCs w:val="22"/>
          <w:lang w:val="ro-RO"/>
        </w:rPr>
        <w:tab/>
        <w:t>zi - zi calendaristică; an - 365 de zile.</w:t>
      </w:r>
    </w:p>
    <w:p w14:paraId="4C5FDF58" w14:textId="77777777" w:rsidR="004A7B86" w:rsidRPr="004A7B86" w:rsidRDefault="004A7B86" w:rsidP="005F607D">
      <w:pPr>
        <w:jc w:val="both"/>
        <w:rPr>
          <w:rFonts w:asciiTheme="majorHAnsi" w:hAnsiTheme="majorHAnsi"/>
          <w:b/>
          <w:bCs/>
          <w:sz w:val="22"/>
          <w:szCs w:val="22"/>
          <w:lang w:val="ro-RO"/>
        </w:rPr>
      </w:pPr>
    </w:p>
    <w:p w14:paraId="1508110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3. Interpretare</w:t>
      </w:r>
    </w:p>
    <w:p w14:paraId="71812BA0"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3.1 - În prezentul contract, cu excepţia unei prevederi contrare, cuvintele la forma singular vor include forma de plural şi vice versa, acolo unde acest lucru este permis de context.</w:t>
      </w:r>
    </w:p>
    <w:p w14:paraId="0373984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3.2 - Termenul “zi”sau “zile” sau orice referire la zile reprezintă zile calendaristice dacă nu se specifică în mod diferit.</w:t>
      </w:r>
    </w:p>
    <w:p w14:paraId="04A5BF14" w14:textId="77777777" w:rsidR="004A7B86" w:rsidRPr="004A7B86" w:rsidRDefault="004A7B86" w:rsidP="005F607D">
      <w:pPr>
        <w:jc w:val="both"/>
        <w:rPr>
          <w:rFonts w:asciiTheme="majorHAnsi" w:hAnsiTheme="majorHAnsi"/>
          <w:b/>
          <w:bCs/>
          <w:sz w:val="22"/>
          <w:szCs w:val="22"/>
          <w:lang w:val="ro-RO"/>
        </w:rPr>
      </w:pPr>
    </w:p>
    <w:p w14:paraId="65A0093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4. Obiectul şi preţul contractului</w:t>
      </w:r>
    </w:p>
    <w:p w14:paraId="478EE14B" w14:textId="0D34FF3B" w:rsid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4.1 - Furnizorul se obliga să furnizeze, respectiv să vândă, să livreze la sediul achizitorului, pe bază de comandă fermă, in perioada convenită, conform Caietului de sarcini, ofertei și obligațiilor asumate prin prezentul contract, produsele:</w:t>
      </w:r>
    </w:p>
    <w:p w14:paraId="45303208" w14:textId="77777777" w:rsidR="004A7B86" w:rsidRPr="004A7B86" w:rsidRDefault="004A7B86" w:rsidP="005F607D">
      <w:pPr>
        <w:jc w:val="both"/>
        <w:rPr>
          <w:rFonts w:asciiTheme="majorHAnsi" w:hAnsiTheme="majorHAnsi"/>
          <w:b/>
          <w:bCs/>
          <w:sz w:val="22"/>
          <w:szCs w:val="22"/>
          <w:lang w:val="ro-RO"/>
        </w:rPr>
      </w:pPr>
    </w:p>
    <w:bookmarkStart w:id="0" w:name="_MON_1596444560"/>
    <w:bookmarkEnd w:id="0"/>
    <w:p w14:paraId="4F65D150" w14:textId="649397D7" w:rsidR="004A7B86" w:rsidRPr="004A7B86" w:rsidRDefault="004A7B86" w:rsidP="005F607D">
      <w:pPr>
        <w:jc w:val="both"/>
        <w:rPr>
          <w:rFonts w:asciiTheme="majorHAnsi" w:hAnsiTheme="majorHAnsi"/>
          <w:b/>
          <w:bCs/>
          <w:sz w:val="22"/>
          <w:szCs w:val="22"/>
          <w:lang w:val="ro-RO"/>
        </w:rPr>
      </w:pPr>
      <w:r w:rsidRPr="00CF322C">
        <w:rPr>
          <w:rFonts w:ascii="Calibri" w:hAnsi="Calibri" w:cs="Calibri"/>
          <w:b/>
          <w:lang w:val="it-IT"/>
        </w:rPr>
        <w:object w:dxaOrig="8550" w:dyaOrig="1459" w14:anchorId="2ACF0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76.5pt" o:ole="">
            <v:imagedata r:id="rId8" o:title=""/>
          </v:shape>
          <o:OLEObject Type="Embed" ProgID="Excel.Sheet.8" ShapeID="_x0000_i1025" DrawAspect="Content" ObjectID="_1821265631" r:id="rId9"/>
        </w:object>
      </w:r>
    </w:p>
    <w:p w14:paraId="101BC67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 </w:t>
      </w:r>
    </w:p>
    <w:p w14:paraId="1499023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4.2. - Achizitorul se obligă să achiziționeze, respectiv să  cumpere și să plătească prețul convenit in prezentul contract. </w:t>
      </w:r>
    </w:p>
    <w:p w14:paraId="4CF5F88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5. Pretul contractului </w:t>
      </w:r>
    </w:p>
    <w:p w14:paraId="134C2E0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5.1. – Prețul contractului, respectiv prețul produselor livrate, este cel prevazut in tabel.</w:t>
      </w:r>
    </w:p>
    <w:p w14:paraId="6C8DC9D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6. Durata contractului</w:t>
      </w:r>
    </w:p>
    <w:p w14:paraId="1684D8AF" w14:textId="02D9953A"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6.1 – Durata prezentului contract este  până  la </w:t>
      </w:r>
      <w:r w:rsidR="005F607D">
        <w:rPr>
          <w:rFonts w:asciiTheme="majorHAnsi" w:hAnsiTheme="majorHAnsi"/>
          <w:b/>
          <w:bCs/>
          <w:sz w:val="22"/>
          <w:szCs w:val="22"/>
          <w:lang w:val="ro-RO"/>
        </w:rPr>
        <w:t>............................</w:t>
      </w:r>
      <w:r w:rsidRPr="004A7B86">
        <w:rPr>
          <w:rFonts w:asciiTheme="majorHAnsi" w:hAnsiTheme="majorHAnsi"/>
          <w:b/>
          <w:bCs/>
          <w:sz w:val="22"/>
          <w:szCs w:val="22"/>
          <w:lang w:val="ro-RO"/>
        </w:rPr>
        <w:t xml:space="preserve"> .</w:t>
      </w:r>
    </w:p>
    <w:p w14:paraId="01795F0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6.2. - Prezentul contract încetează să producă efecte la data îndeplinirii obligațiilor de către părți. </w:t>
      </w:r>
    </w:p>
    <w:p w14:paraId="28407FB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6.3  - Executarea contractului începe la data semnării de către părți.</w:t>
      </w:r>
    </w:p>
    <w:p w14:paraId="4D7165D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7. Documentele contractului</w:t>
      </w:r>
    </w:p>
    <w:p w14:paraId="125C582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7.1 - Documentele contractului sunt ( cel puţin):</w:t>
      </w:r>
    </w:p>
    <w:p w14:paraId="7BADF7E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a) documentația de atribuire, caietul de sarcini;</w:t>
      </w:r>
    </w:p>
    <w:p w14:paraId="5C0C33C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b) propunerea tehnică şi propunerea financiară;</w:t>
      </w:r>
    </w:p>
    <w:p w14:paraId="5B2C4C6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c) graficul de îndeplinire a contractului (comandă femă);</w:t>
      </w:r>
    </w:p>
    <w:p w14:paraId="4D7C4B8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d) graficul de plăți (comanda fermă);</w:t>
      </w:r>
    </w:p>
    <w:p w14:paraId="346A961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               e) garanţia de bună execuţie, dacă este cazul;</w:t>
      </w:r>
    </w:p>
    <w:p w14:paraId="780DE47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 f) acte adiționale, dacă este cazul</w:t>
      </w:r>
    </w:p>
    <w:p w14:paraId="4801EAA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               g) alte anexe la contract</w:t>
      </w:r>
    </w:p>
    <w:p w14:paraId="0C94625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8. Obligaţiile principale ale furnizorului</w:t>
      </w:r>
    </w:p>
    <w:p w14:paraId="338D4A4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8.1. - Furnizorul se obligă să furnizeze produsele la standardele și/sau performanțele prezentate în propunerea tehnică. </w:t>
      </w:r>
    </w:p>
    <w:p w14:paraId="4E67086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8.2. - Furnizorul se obligă să furnizeze produsele în termen de maxim 30 zile de la transmiterea comenzii la sediul (IOCN), magazie, conform caietului de sarcini anexă la contract. Imposibilitatea onorării comenzii se va anunța în mod obligatoriu printr-o negație scrisă la data primirii comenzii. La livrare produsele vor fi însoțite de certificat de conformitate.</w:t>
      </w:r>
    </w:p>
    <w:p w14:paraId="61BAB20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8.3 - Furnizorul se obligă să furnizeze produsele în perioadele prevăzute în propunerea tehnică, anexă la contract.</w:t>
      </w:r>
    </w:p>
    <w:p w14:paraId="524DC45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8.4 - Furnizorul se obligă să despăgubească achizitorul împotriva oricăror:</w:t>
      </w:r>
    </w:p>
    <w:p w14:paraId="0C71FDB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i)</w:t>
      </w:r>
      <w:r w:rsidRPr="004A7B86">
        <w:rPr>
          <w:rFonts w:asciiTheme="majorHAnsi" w:hAnsiTheme="majorHAnsi"/>
          <w:b/>
          <w:bCs/>
          <w:sz w:val="22"/>
          <w:szCs w:val="22"/>
          <w:lang w:val="ro-RO"/>
        </w:rPr>
        <w:tab/>
        <w:t>reclamaţii şi acţiuni în justiţie, ce rezultă din încălcarea unor drepturi de proprietate intelectuală (brevete, nume, mărci înregistrate etc.), legate de echipamentele, materialele, instalaţiile sau utilajele folosite pentru sau în legatură cu produsele achiziţionate, şi</w:t>
      </w:r>
    </w:p>
    <w:p w14:paraId="0C204E7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ii)</w:t>
      </w:r>
      <w:r w:rsidRPr="004A7B86">
        <w:rPr>
          <w:rFonts w:asciiTheme="majorHAnsi" w:hAnsiTheme="majorHAnsi"/>
          <w:b/>
          <w:bCs/>
          <w:sz w:val="22"/>
          <w:szCs w:val="22"/>
          <w:lang w:val="ro-RO"/>
        </w:rPr>
        <w:tab/>
        <w:t xml:space="preserve"> daune-interese, costuri, taxe şi cheltuieli de orice natură, aferente, cu excepţia situaţiei în care o astfel de încălcare rezultă din respectarea caietului de sarcini întocmit de către achizitor.</w:t>
      </w:r>
    </w:p>
    <w:p w14:paraId="4E6E3EE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8.5 Plata se va face in baza prețurilor unitare declarate în propunerea financiară (sau dupa caz, prețul unitar ajustat conform formulei din acordul cadru)  înmulțite cu cantitatea contractată.</w:t>
      </w:r>
    </w:p>
    <w:p w14:paraId="766F4B4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8.6 Plata se va face cu ordin de plată în contul de Trezorerie al Furnizorului, </w:t>
      </w:r>
    </w:p>
    <w:p w14:paraId="26A7C13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lastRenderedPageBreak/>
        <w:t>9. Obligaţiile principale ale achizitorului</w:t>
      </w:r>
    </w:p>
    <w:p w14:paraId="0CABBCA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9.1- Achizitorul se obligă să recepţioneze produsele în termenul convenit.</w:t>
      </w:r>
    </w:p>
    <w:p w14:paraId="33707D6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9.2 - Achizitorul se obligă să plătească prețul produselor către furnizor in termen de 60 zile de la data recepției produselor  de către autoritatea contractantă, cu condiția primirii fondurilor de la finanțator  și a respectării procedurilor privind efectuarea plății impuse de legislația în vigoare.</w:t>
      </w:r>
    </w:p>
    <w:p w14:paraId="7D87972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9.3 - Dacă achizitorul nu onorează facturile în termenul convenit, atunci furnizorul are dreptul de a sista livrarea produselor. Imediat după ce achizitorul îşi onorează obligaţiile, furnizorul va relua livrarea produselor în cel mai scurt timp posibil.</w:t>
      </w:r>
    </w:p>
    <w:p w14:paraId="55BDCE7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10. Sancţiuni pentru neîndeplinirea culpabilă a obligaţiilor </w:t>
      </w:r>
    </w:p>
    <w:p w14:paraId="6DA6804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10.1 - În cazul în care, din vina sa exclusivă, furnizorul nu îşi îndeplineşte obligaţiile asumate, atunci achizitorul are dreptul de a deduce din contavaloarea obligatiei neindeplinite, ca penalitati o suma echivalenta cu o cota procentuala de 0,02% din valoarea contractului ramasa de efectuat pentru fiecare zi de  intarziere   pana   la indeplinirea efectiva a obligatiilor.</w:t>
      </w:r>
    </w:p>
    <w:p w14:paraId="2793DD7D"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10.2- In cazul in care achizitorul nu isi onoreaza obligatiile in termenul convenit, atunci acestuia ii revine obligatia de a plati, ca penalitati, o suma echivalenta cu o cota de 0,02% din plata neefectuata, aplicabila din ziua urmatoare scadentei, pentru fiecare zi de  intarziere   pana   la indeplinirea efectiva a obligatiilor. </w:t>
      </w:r>
    </w:p>
    <w:p w14:paraId="6EA4D92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10.3 - Nerespectarea obligaţiilor asumate prin prezentul contract de către una dintre părţi, în mod culpabil, dă dreptul părţii lezate de a considera contractul reziliat de drept/de a cere rezilierea contractului şi de a pretinde plata de daune-interese.</w:t>
      </w:r>
    </w:p>
    <w:p w14:paraId="452B97B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10.4 - Achizitorul îşi rezervă dreptul de a denunţa unilateral contractul, printr-o notificare scrisă adresată furnizorului, fără nici o compensaţie, dacă acesta din urmă dă faliment, cu condiţia ca această denunţare să nu prejudicieze sau să afecteze dreptul la acţiune sau despăgubire pentru furnizor. În acest caz, furnizorul are dreptul de a pretinde numai plata corespunzătoare pentru partea din contract îndeplinită până la data denunţării unilaterale a contractului.</w:t>
      </w:r>
    </w:p>
    <w:p w14:paraId="34682CB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10.5 Valoarea penalitatilor nu poate depasi valoarea sumei la care se aplica.</w:t>
      </w:r>
    </w:p>
    <w:p w14:paraId="1B8804C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11. Garanţia de bună execuţie a contractului- este in cuantum de 5% din valoarea fara TVA a contractului.  Garantia de buna executie se constituie in termen de 5 zile lucratoare de la data semnarii prezentului contract (art. 39 alin. 3 din H.G. 395/2016 pentru aprobarea Normelor metodologice de aplicare a prevederilor referitoare la atribuirea contractului de achiziţie publică/acordului cadru din Legea nr. 98/2016 privind achiziţiile publice).</w:t>
      </w:r>
    </w:p>
    <w:p w14:paraId="4C2D1FA3" w14:textId="77777777" w:rsidR="004A7B86" w:rsidRPr="004A7B86" w:rsidRDefault="004A7B86" w:rsidP="005F607D">
      <w:pPr>
        <w:jc w:val="both"/>
        <w:rPr>
          <w:rFonts w:asciiTheme="majorHAnsi" w:hAnsiTheme="majorHAnsi"/>
          <w:b/>
          <w:bCs/>
          <w:sz w:val="22"/>
          <w:szCs w:val="22"/>
          <w:lang w:val="ro-RO"/>
        </w:rPr>
      </w:pPr>
    </w:p>
    <w:p w14:paraId="7A23910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12. Recepţie, inspecţii şi teste</w:t>
      </w:r>
    </w:p>
    <w:p w14:paraId="417F60B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12.1 - Achizitorul sau reprezentantul său are dreptul de a inspecta şi/sau testa produsele pentru a verifica conformitatea lor cu specificaţiile din anexa/anexele la contract.</w:t>
      </w:r>
    </w:p>
    <w:p w14:paraId="4EAEBFC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12.2 - (1) Inspecţiile şi testările la care vor fi supuse produsele, cât şi condiţiile de trecere a recepţiei provizorii şi a recepţiei finale (calitative) sunt descrise în anexa/anexele la prezentul contract. </w:t>
      </w:r>
    </w:p>
    <w:p w14:paraId="20FFE09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 Achizitorul are obligaţia de a notifica, în scris, furnizorului identitatea reprezentanţilor săi împuterniciţi pentru efectuarea recepţiei, testelor şi inspecţiilor.</w:t>
      </w:r>
    </w:p>
    <w:p w14:paraId="13584D5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12.3 - Inspecţiile şi testele din cadrul recepţiei provizorii şi recepţiei finale (calitative) se vor face la destinaţia finală a produselor. </w:t>
      </w:r>
    </w:p>
    <w:p w14:paraId="3D9BAA7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12.4 - Dacă vreunul din produsele inspectate sau testate nu corespunde specificaţiilor, achizitorul are dreptul să îl respingă, iar furnizorul fără a modifica preţul contractului are obligaţia:</w:t>
      </w:r>
    </w:p>
    <w:p w14:paraId="17E7895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a) de a înlocui produsele refuzate; sau</w:t>
      </w:r>
    </w:p>
    <w:p w14:paraId="288CE750"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b) de a face toate modificările necesare pentru ca produsele să corespundă specificaţiilor lor tehnice.</w:t>
      </w:r>
    </w:p>
    <w:p w14:paraId="4092A29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12.5 - Dreptul achizitorului de a inspecta, testa şi, dacă este necesar, de a respinge nu va fi limitat sau amânat datorită faptului că produsele au fost inspectate şi testate de furnizor, cu sau fără participarea unui reprezentant al achizitorului, anterior livrării acestora la destinaţia finală.</w:t>
      </w:r>
    </w:p>
    <w:p w14:paraId="547402A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12.6 - Prevederile clauzelor 12.1-12.4 nu îl vor absolvi pe furnizor de obligaţia asumării garanţiilor sau altor obligaţii prevăzute în contract. </w:t>
      </w:r>
    </w:p>
    <w:p w14:paraId="01966FF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13 Ambalare şi marcare</w:t>
      </w:r>
    </w:p>
    <w:p w14:paraId="0351885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13.1 - (1) Furnizorul are obligaţia de a ambala produsele pentru ca acestea să facă faţă, fără limitare, la manipularea dură din timpul transportului, tranzitului şi expunerii la temperaturi extreme, la </w:t>
      </w:r>
      <w:r w:rsidRPr="004A7B86">
        <w:rPr>
          <w:rFonts w:asciiTheme="majorHAnsi" w:hAnsiTheme="majorHAnsi"/>
          <w:b/>
          <w:bCs/>
          <w:sz w:val="22"/>
          <w:szCs w:val="22"/>
          <w:lang w:val="ro-RO"/>
        </w:rPr>
        <w:lastRenderedPageBreak/>
        <w:t>soare şi la precipitaţiile care ar putea să apară în timpul transportului şi depozitării în aer liber, în aşa fel încât să ajungă în bună stare la destinaţia finală.</w:t>
      </w:r>
    </w:p>
    <w:p w14:paraId="69E8E50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 În cazul ambalării greutăţilor şi volumelor în cutii, furnizorul va lua în considerare, unde este cazul, distanţa mare până la destinaţia finală a produselor şi absenţa facilităţilor de manipulare grea în toate punctele de tranzit.</w:t>
      </w:r>
    </w:p>
    <w:p w14:paraId="26A7E87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(3) Etichetarea ambalajelor se face vizibil, se marcheaza data expirarii, precum si caracteristicile, compozitia produsului, informatii si instructiuni de utilizare</w:t>
      </w:r>
    </w:p>
    <w:p w14:paraId="128E0C6D"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13.2 - Ambalarea, marcarea şi documentaţia din interiorul sau din afara pachetelor vor respecta strict cerinţele ce vor fi special prevăzute în contract, inclusiv cerinţele suplimentare. </w:t>
      </w:r>
    </w:p>
    <w:p w14:paraId="6E7F7A5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13.3 - Toate materialele de ambalare a produselor, precum şi toate materialele necesare protecţiei coletelor (paleţi de lemn, foi de protecţie etc.) rămân în proprietatea achizitorului.</w:t>
      </w:r>
    </w:p>
    <w:p w14:paraId="2B85B6D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14. Livrarea şi documentele care însoţesc produsele</w:t>
      </w:r>
    </w:p>
    <w:p w14:paraId="43C468E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14.1 - Furnizorul are obligaţia de a livra produsele la destinaţia finală indicată de achizitor, respectând:</w:t>
      </w:r>
    </w:p>
    <w:p w14:paraId="60F8C64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a) datele din graficul de livrare şi</w:t>
      </w:r>
    </w:p>
    <w:p w14:paraId="42DC38C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b) termenul comercial stabilit. </w:t>
      </w:r>
    </w:p>
    <w:p w14:paraId="157B556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14.2 - (1) La expedierea produselor, furnizorul are obligaţia de a comunica, în scris, atât achizitorului, cât şi, după caz, societăţii de asigurări datele de expediere, numărul contractului, descrierea produselor, cantitatea, locul de încărcare şi locul de descărcare.</w:t>
      </w:r>
    </w:p>
    <w:p w14:paraId="378931B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 Furnizorul va transmite achizitorului documentele care însoţesc produsele: (2) Furnizorul va transmite achizitorului documentele care însoţesc produsele:</w:t>
      </w:r>
    </w:p>
    <w:p w14:paraId="2544B0F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-factura fiscala</w:t>
      </w:r>
    </w:p>
    <w:p w14:paraId="5744CC4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-copia formularului de comandă</w:t>
      </w:r>
    </w:p>
    <w:p w14:paraId="055D27D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-certificat de conformitate</w:t>
      </w:r>
    </w:p>
    <w:p w14:paraId="61CD51F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-certificat de valabilitate a produsului</w:t>
      </w:r>
    </w:p>
    <w:p w14:paraId="1CCE772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14.3 - Certificarea de către achizitor a faptului că produsele au fost livrate parţial sau total se face după instalare şi după recepţie, prin semnarea de primire de către reprezentantul autorizat al acestuia, pe documentele emise de furnizor pentru livrare.</w:t>
      </w:r>
    </w:p>
    <w:p w14:paraId="37BDE7C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14.4 - Livrarea produselor se consideră încheiată în momentul în care sunt îndeplinite prevederile clauzelor de recepţie produselor.</w:t>
      </w:r>
    </w:p>
    <w:p w14:paraId="0B71007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14.5 Receptia produselor se va realiza la momentul predarii medicamentelor de catre furnizor, achizitorului, (Magazia IOCN), intocmindu-se nota interna de receptie.</w:t>
      </w:r>
    </w:p>
    <w:p w14:paraId="092B291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 15. Asigurări</w:t>
      </w:r>
    </w:p>
    <w:p w14:paraId="57D47E7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15.1 - Furnizorul are obligaţia de a asigura complet produsele furnizate prin contract împotriva pierderii sau deteriorării neprevăzute la fabricare, transport, depozitare şi livrare, în funcţie de termenul comercial de livrare convenit, respectiv maxim 30 zile de la data transmiterii comenzii</w:t>
      </w:r>
    </w:p>
    <w:p w14:paraId="0E03B78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16. Servicii </w:t>
      </w:r>
    </w:p>
    <w:p w14:paraId="3FA38C6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16.1 - Pe lângă furnizarea efectivă a produselor, furnizorul are obligaţia de a presta şi serviciile accesorii furnizării produselor, fără a modifica preţul contractului.</w:t>
      </w:r>
    </w:p>
    <w:p w14:paraId="004E42A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16.2.- Furnizorul are obligaţia de a presta serviciile, pentru perioada de timp convenită, cu condiţia ca aceste servicii să nu elibereze furnizorul de nicio obligaţie de garanţie asumată prin contract.</w:t>
      </w:r>
    </w:p>
    <w:p w14:paraId="555EF3F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17. Perioada de valabilitate produselor</w:t>
      </w:r>
    </w:p>
    <w:p w14:paraId="36C1ACD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17.1 - Furnizorul are obligaţia de a garanta că produsele furnizate prin contract sunt noi, nefolosite. De asemenea, furnizorul are obligaţia de a garanta că toate produsele furnizate prin contract nu vor avea niciun defect ca urmare a proiectului, materialelor sau manoperei (cu excepţia cazului când proiectul şi/sau materialul este cerut în mod expres de către achizitor) sau oricărei alte acţiuni sau omisiuni a furnizorului şi că acestea vor funcţiona la parametrii solicitaţi, în condiţii normale de funcţionare.</w:t>
      </w:r>
    </w:p>
    <w:p w14:paraId="3F1063C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17.2 - (1) Perioada de valabilitate a  produselor nu va fi mai mica de 12 luni de la data receptiei produselor de catre achizitor. </w:t>
      </w:r>
    </w:p>
    <w:p w14:paraId="72CFF76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17.3 - Achizitorul are dreptul de a notifica imediat furnizorului, în scris, orice plângere sau reclamaţie ce apare în conformitate cu această valabilitate.</w:t>
      </w:r>
    </w:p>
    <w:p w14:paraId="2F52C97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lastRenderedPageBreak/>
        <w:t xml:space="preserve">17.4 - La primirea unei astfel de notificări, furnizorul are obligaţia de a remedia defecţiunea sau de a înlocui produsul în perioada convenită, fără costuri suplimentare pentru achizitor. </w:t>
      </w:r>
    </w:p>
    <w:p w14:paraId="1606AF5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17.5 - Dacă furnizorul, după ce a fost înştiinţat, nu reuşeşte să remedieze defectul în perioada convenită, achizitorul are dreptul de a lua măsuri de remediere pe riscul şi pe cheltuiala furnizorului şi fără a aduce niciun prejudiciu oricăror alte drepturi pe care achizitorul le poate avea faţă de furnizor prin contract.</w:t>
      </w:r>
    </w:p>
    <w:p w14:paraId="1980AA45" w14:textId="77777777" w:rsidR="004A7B86" w:rsidRPr="004A7B86" w:rsidRDefault="004A7B86" w:rsidP="005F607D">
      <w:pPr>
        <w:jc w:val="both"/>
        <w:rPr>
          <w:rFonts w:asciiTheme="majorHAnsi" w:hAnsiTheme="majorHAnsi"/>
          <w:b/>
          <w:bCs/>
          <w:sz w:val="22"/>
          <w:szCs w:val="22"/>
          <w:lang w:val="ro-RO"/>
        </w:rPr>
      </w:pPr>
    </w:p>
    <w:p w14:paraId="7810C57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18. Ajustarea preţului contractului</w:t>
      </w:r>
    </w:p>
    <w:p w14:paraId="36758E5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18.1. - Pentru produsele livrate și pentru serviciile prestate, plățile datorate de achizitor furnizorului sunt cele declarate în propunerea financiară, anexă la contract. </w:t>
      </w:r>
    </w:p>
    <w:p w14:paraId="56E1E34A"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18.2. – Prețul contractului nu se ajustează.</w:t>
      </w:r>
    </w:p>
    <w:p w14:paraId="32D95F4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19. Modificări ale Contractului</w:t>
      </w:r>
    </w:p>
    <w:p w14:paraId="5828247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(a)</w:t>
      </w:r>
      <w:r w:rsidRPr="004A7B86">
        <w:rPr>
          <w:rFonts w:asciiTheme="majorHAnsi" w:hAnsiTheme="majorHAnsi"/>
          <w:b/>
          <w:bCs/>
          <w:sz w:val="22"/>
          <w:szCs w:val="22"/>
          <w:lang w:val="ro-RO"/>
        </w:rPr>
        <w:tab/>
        <w:t>Părțile au dreptul, pe durata perioadei de valabilitate a Contractului, de a conveni modificarea și/sau completarea clauzelor acestuia, fără organizarea unei noi proceduri de atribuire, cu acordul Părților, fără a afecta caracterul general al Contractului, în limitele dispozițiilor prevăzute de art. 221-222 din Legea nr. 98/2016, coroborate cu prevederile referitoare la modificări contractuale din HG nr. 395/2016 (art. 164 și 165).</w:t>
      </w:r>
    </w:p>
    <w:p w14:paraId="170CD47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(b)</w:t>
      </w:r>
      <w:r w:rsidRPr="004A7B86">
        <w:rPr>
          <w:rFonts w:asciiTheme="majorHAnsi" w:hAnsiTheme="majorHAnsi"/>
          <w:b/>
          <w:bCs/>
          <w:sz w:val="22"/>
          <w:szCs w:val="22"/>
          <w:lang w:val="ro-RO"/>
        </w:rPr>
        <w:tab/>
        <w:t>Modificările nesubstanțiale” sunt singurele modificări ale Contractului care pot fi făcute fără organizarea unei noi proceduri de atribuire.</w:t>
      </w:r>
    </w:p>
    <w:p w14:paraId="6240634D"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(c)</w:t>
      </w:r>
      <w:r w:rsidRPr="004A7B86">
        <w:rPr>
          <w:rFonts w:asciiTheme="majorHAnsi" w:hAnsiTheme="majorHAnsi"/>
          <w:b/>
          <w:bCs/>
          <w:sz w:val="22"/>
          <w:szCs w:val="22"/>
          <w:lang w:val="ro-RO"/>
        </w:rPr>
        <w:tab/>
        <w:t>Modificările contractuale, din prezentul Contract, nu trebuie să afecteze, în nici un caz și în nici un fel, rezultatul procedurii de atribuire, prin anularea sau diminuarea avantajului competitiv pe baza căruia Contractantul a fost declarat câștigător în cadrul procedurii de atribuire.</w:t>
      </w:r>
    </w:p>
    <w:p w14:paraId="5B2E5B0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(d)</w:t>
      </w:r>
      <w:r w:rsidRPr="004A7B86">
        <w:rPr>
          <w:rFonts w:asciiTheme="majorHAnsi" w:hAnsiTheme="majorHAnsi"/>
          <w:b/>
          <w:bCs/>
          <w:sz w:val="22"/>
          <w:szCs w:val="22"/>
          <w:lang w:val="ro-RO"/>
        </w:rPr>
        <w:tab/>
        <w:t xml:space="preserve">Partea care propune modificarea Contractului are obligația de a transmite celeilalte Părți propunerea de modificare a Contractului </w:t>
      </w:r>
    </w:p>
    <w:p w14:paraId="1C674ED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20. Calitatea produselor</w:t>
      </w:r>
    </w:p>
    <w:p w14:paraId="4248A7D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20.1 Furnizorul are obligația de a garanta că produsele furnizate prin contract sunt conforme cu specificațiile tehnice ofertate.</w:t>
      </w:r>
    </w:p>
    <w:p w14:paraId="785C724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20.2 Furnizorul are obligația de a livra produsele însoțite de declarație de conformitate pentru fiecare produs.</w:t>
      </w:r>
    </w:p>
    <w:p w14:paraId="0D98A89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20.3 Achizitorul are dreptul de a notifica imediat furnizorului, în scris, orice plângere sau reclamație ce apare în legătură cu calitatea produselor.</w:t>
      </w:r>
    </w:p>
    <w:p w14:paraId="34899070"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20.4 La primirea unei astfel de notificări, furnizorul are obligația de a înlocui produsele in termen de 48 de ore de la primirea notificării, fără costuri suplimentare pentru achizitor.</w:t>
      </w:r>
    </w:p>
    <w:p w14:paraId="1C76E6C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20.5 Dacă furnizorul, după ce a fost înștiințat, nu reușește să remedieze defectul în perioada convenită, achizitorul are dreptul de a achiziționa produsele din altă sursă.</w:t>
      </w:r>
    </w:p>
    <w:p w14:paraId="187FAB0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21..Depozitare și transport</w:t>
      </w:r>
    </w:p>
    <w:p w14:paraId="74D0B30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21.1 Furnizorul are obligația de a asigura și de a plăti transportul încărcăturii până la destinația precizată în comandă.</w:t>
      </w:r>
    </w:p>
    <w:p w14:paraId="0571406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21.2 Transportul se va face cu mijloace de transport care să asigure livrarea în bune condiții a produselor</w:t>
      </w:r>
    </w:p>
    <w:p w14:paraId="49A3778B" w14:textId="703E7C2D" w:rsidR="004A7B86" w:rsidRPr="004A7B86" w:rsidRDefault="004A7B86" w:rsidP="005F607D">
      <w:pPr>
        <w:jc w:val="both"/>
        <w:rPr>
          <w:rFonts w:asciiTheme="majorHAnsi" w:hAnsiTheme="majorHAnsi"/>
          <w:b/>
          <w:bCs/>
          <w:sz w:val="22"/>
          <w:szCs w:val="22"/>
          <w:lang w:val="ro-RO"/>
        </w:rPr>
      </w:pPr>
    </w:p>
    <w:p w14:paraId="1F2DF91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În etapa de implementare a contractului trebuie să se  verifice, atăt de achizitor, cât și de furnizor, dacă persoanele fizice sau juridice implicate în procesul de verificare/evaluare a ofertelor s-au angajat la firma câștigătoare, pe parcursul unei perioade de cel putin 12 luni de la semnarea contractului.</w:t>
      </w:r>
    </w:p>
    <w:p w14:paraId="41B8FEC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Responsabilitatea promitentului achizitor / achizitorului – măsuri de gestionare a riscului:</w:t>
      </w:r>
    </w:p>
    <w:p w14:paraId="71121C6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Are obligația de a achita contravaloarea produselor achiziționate in cuantumul, termenul, condițiile stipulate prin contract și în oferta promitentului furnizor.</w:t>
      </w:r>
    </w:p>
    <w:p w14:paraId="5ED9C4D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Se va preocupa în mod continuu pentru asigurarea de lichidități la nivelul organizației pentru eliminarea riscului de neplată</w:t>
      </w:r>
    </w:p>
    <w:p w14:paraId="6362138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Să realizeze recepția produselor achiziționate, întocmind procese verbale de recepție.</w:t>
      </w:r>
    </w:p>
    <w:p w14:paraId="4494C3B7"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Se va numi comisia de recepție a produselor si se va verifica permanent întocmirea conformă a proceselor verbale de recepție.</w:t>
      </w:r>
    </w:p>
    <w:p w14:paraId="1A2525DD"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lastRenderedPageBreak/>
        <w:t>Responsabilitatea promitentului furnizor / furnizorului – măsuri de gestionare a riscului:</w:t>
      </w:r>
    </w:p>
    <w:p w14:paraId="1E2A55B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 xml:space="preserve">Să asigure livrarea produselor conform specificațiilor din Contract/Oferta in condițiile din documentația de atribuire </w:t>
      </w:r>
    </w:p>
    <w:p w14:paraId="592743C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Promitentul Furnizor trebuie să își asigure stocurile necesare pentru a putea livra produsele conforme calitativ (conform cerințelor Caietului de sarcini) la momentul și la prețurile stabilite în documentația de atribuire.</w:t>
      </w:r>
    </w:p>
    <w:p w14:paraId="5260955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Să transmită promitentului achizitor până la momentul semnării Contractului lista cu persoanele responsabile pentru urmărirea și îndeplinirea contractului. Se va întocmi în termen de către promitentul furnizor  această listă care va fi anexă la Contract.</w:t>
      </w:r>
    </w:p>
    <w:p w14:paraId="5E4D24B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Promitentul furnizor are obligația adaptării la modificările legislative care reglementează calitatea produselor livrate conform Contractului</w:t>
      </w:r>
    </w:p>
    <w:p w14:paraId="50861D4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Promitentul furnizor are obligația notificării in termenl legal și conform Contractului a cazului în care s-a deschis procedura de insolvență</w:t>
      </w:r>
    </w:p>
    <w:p w14:paraId="441D16DD"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w:t>
      </w:r>
      <w:r w:rsidRPr="004A7B86">
        <w:rPr>
          <w:rFonts w:asciiTheme="majorHAnsi" w:hAnsiTheme="majorHAnsi"/>
          <w:b/>
          <w:bCs/>
          <w:sz w:val="22"/>
          <w:szCs w:val="22"/>
          <w:lang w:val="ro-RO"/>
        </w:rPr>
        <w:tab/>
        <w:t>Promitentul furnizor are obligația predării la livrarea produselor a documentelor de livrare conforme conform contractului, inclusiv certificate de calitate/valabilitate/analiză</w:t>
      </w:r>
    </w:p>
    <w:p w14:paraId="2B02E45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23. Întârzieri în îndeplinirea contractului</w:t>
      </w:r>
    </w:p>
    <w:p w14:paraId="28FFB9F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23.1 - Furnizorul are obligaţia de a îndeplini contractul de furnizare în perioada/perioadele înscrise în propunerea tehnica.</w:t>
      </w:r>
    </w:p>
    <w:p w14:paraId="758D63E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23.2 - Dacă pe parcursul îndeplinirii contractului furnizorul nu respectă graficul de livrare sau de prestare a serviciilor, atunci acesta are obligaţia de a notifica achizitorul în timp util; modificarea datei/perioadelor de furnizare asumate în propunerea tehnica se va face cu acordul părţilor, prin act adiţional.</w:t>
      </w:r>
    </w:p>
    <w:p w14:paraId="4C3ECA2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23.3 - În afara cazului în care achizitorul este de acord cu o prelungire a termenului de livrare, orice întârziere în îndeplinirea contractului dă dreptul achizitorului de a solicita penalităţi furnizorului.</w:t>
      </w:r>
    </w:p>
    <w:p w14:paraId="1FDEBC7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24. Încetarea contractului</w:t>
      </w:r>
    </w:p>
    <w:p w14:paraId="3EF03FAD"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24.1 - Prezentul contract încetează de plin drept, fără  a mai fi necesară intervenția unui/unei tribunal arbitral/instanțe judecătorești, în cazul în care una dintre părți:</w:t>
      </w:r>
    </w:p>
    <w:p w14:paraId="21C796A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nu își execută una dintre obligațiile enumerate la pct.4 - Obiectul principal al contractului, din prezentul contract;</w:t>
      </w:r>
    </w:p>
    <w:p w14:paraId="00EB777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este declarată în stare de incapacitate de plăți sau a fost declanșată procedura de lichidare (faliment) înainte de începerea executării prezentului contract;</w:t>
      </w:r>
    </w:p>
    <w:p w14:paraId="6452A7D5"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în termen de 5 zile de la data primirii notificării prin care i s-a adus la cunoștință că nu și-a executat ori îsi execută în mod necorespunzător oricare dintre obligațiile ce-i revin;</w:t>
      </w:r>
    </w:p>
    <w:p w14:paraId="51FD788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la încheierea duratei contractului conform punctului 6 din prezentul contract.</w:t>
      </w:r>
    </w:p>
    <w:p w14:paraId="0406032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24.2. Partea care invocă o cauză de încetare a prevederilor prezentului contract o va notifica celeilalte părți, cu cel puțin 5 zile înainte de data la care încetarea urmează sa-și producă efectele.</w:t>
      </w:r>
    </w:p>
    <w:p w14:paraId="75B2B6E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24.3. Rezilierea prezentului contract nu va avea nici un efect asupra obligațiilor deja scadente între părțile contractante.</w:t>
      </w:r>
    </w:p>
    <w:p w14:paraId="64203C7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24.4. Prevederile prezentului articol nu înlătură răspunderea părții care în mod culpabil a cauzat încetarea contractului.</w:t>
      </w:r>
    </w:p>
    <w:p w14:paraId="43BCC56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25. Forţa majoră</w:t>
      </w:r>
    </w:p>
    <w:p w14:paraId="3BEDB2E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25.1 - Forţa majoră este constatată de o autoritate competentă.</w:t>
      </w:r>
    </w:p>
    <w:p w14:paraId="28F5CB8C"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25.2 - Forţa majoră exonerează părţile contractante de îndeplinirea obligaţiilor asumate prin prezentul contract, pe toată perioada în care aceasta acţionează.</w:t>
      </w:r>
    </w:p>
    <w:p w14:paraId="788E7C18"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25.3 - Îndeplinirea contractului va fi suspendată în perioada de acţiune a forţei majore, dar fără a prejudicia drepturile ce li se cuveneau părţilor până la apariţia acesteia.</w:t>
      </w:r>
    </w:p>
    <w:p w14:paraId="0D3B947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25.4 - Partea contractantă care invocă forţa majoră are obligaţia de a notifica celeilalte părţi, imediat şi în mod complet, producerea acesteia şi să ia orice măsuri care îi stau la dispoziţie în vederea limitării consecinţelor.</w:t>
      </w:r>
    </w:p>
    <w:p w14:paraId="41BA5FEF"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25.5 - Partea contractantă care invocă forţa majoră are obligaţia de a notifica celeilalte părţi încetarea cauzei acesteia în maximum 15 zile de la încetare.</w:t>
      </w:r>
    </w:p>
    <w:p w14:paraId="25FF261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lastRenderedPageBreak/>
        <w:t>25.6 - Dacă forţa majoră acţionează sau se estimează că va acţiona o perioadă mai mare de 6 luni, fiecare parte va avea dreptul să notifice celeilalte părţi încetarea de drept a prezentului contract, fără ca vreuna din părţi să poată pretinde celeilalte daune-interese.</w:t>
      </w:r>
    </w:p>
    <w:p w14:paraId="4865517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26. Soluţionarea litigiilor</w:t>
      </w:r>
    </w:p>
    <w:p w14:paraId="71F42264"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26.1 - Achizitorul şi furnizorul vor depune toate eforturile pentru a rezolva pe cale amiabilă, prin tratative directe, orice neînţelegere sau dispută care se poate ivi între ei în cadrul sau în legătură cu îndeplinirea contractului.</w:t>
      </w:r>
    </w:p>
    <w:p w14:paraId="3DD84B7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26.2 - Dacă, după 15 de zile de la începerea acestor tratative, achizitorul şi furnizorul nu reuşesc să rezolve în mod amiabil o divergenţă contractuală, fiecare poate solicita ca disputa să se soluţioneze de către instanţele judecătoreşti din România. </w:t>
      </w:r>
    </w:p>
    <w:p w14:paraId="2DD3044B"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27. Limba care guvernează contractul</w:t>
      </w:r>
    </w:p>
    <w:p w14:paraId="13588DB6"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27.1 - Limba care guvernează contractul este limba română.</w:t>
      </w:r>
    </w:p>
    <w:p w14:paraId="47413823"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28. Comunicări</w:t>
      </w:r>
    </w:p>
    <w:p w14:paraId="2C13795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28.1 - (1) Orice comunicare între părţi, referitoare la îndeplinirea prezentului contract, trebuie să fie transmisă în scris.</w:t>
      </w:r>
    </w:p>
    <w:p w14:paraId="02221A21"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 Orice document scris trebuie înregistrat atât în momentul transmiterii, cât şi în momentul primirii.</w:t>
      </w:r>
    </w:p>
    <w:p w14:paraId="7151279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28.2 - Comunicările între părţi se pot face şi prin telefon, telegramă, telex, fax sau e-mail, cu condiţia confirmării în scris a primirii comunicării.</w:t>
      </w:r>
    </w:p>
    <w:p w14:paraId="51680619"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29. Legea aplicabilă contractului</w:t>
      </w:r>
    </w:p>
    <w:p w14:paraId="1EBED9CE"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29.1 - Contractul va fi interpretat conform legilor din România.</w:t>
      </w:r>
    </w:p>
    <w:p w14:paraId="1AB67CD2" w14:textId="77777777" w:rsidR="004A7B86" w:rsidRPr="004A7B86" w:rsidRDefault="004A7B86" w:rsidP="005F607D">
      <w:pPr>
        <w:jc w:val="both"/>
        <w:rPr>
          <w:rFonts w:asciiTheme="majorHAnsi" w:hAnsiTheme="majorHAnsi"/>
          <w:b/>
          <w:bCs/>
          <w:sz w:val="22"/>
          <w:szCs w:val="22"/>
          <w:lang w:val="ro-RO"/>
        </w:rPr>
      </w:pPr>
      <w:r w:rsidRPr="004A7B86">
        <w:rPr>
          <w:rFonts w:asciiTheme="majorHAnsi" w:hAnsiTheme="majorHAnsi"/>
          <w:b/>
          <w:bCs/>
          <w:sz w:val="22"/>
          <w:szCs w:val="22"/>
          <w:lang w:val="ro-RO"/>
        </w:rPr>
        <w:t xml:space="preserve">Părţile au înţeles să încheie azi, ......................................., prezentul contract în 2 (două) exemplare, câte unul pentru fiecare parte. </w:t>
      </w:r>
    </w:p>
    <w:p w14:paraId="65DF349E" w14:textId="77777777" w:rsidR="004A7B86" w:rsidRPr="004A7B86" w:rsidRDefault="004A7B86" w:rsidP="005F607D">
      <w:pPr>
        <w:jc w:val="both"/>
        <w:rPr>
          <w:rFonts w:asciiTheme="majorHAnsi" w:hAnsiTheme="majorHAnsi"/>
          <w:b/>
          <w:bCs/>
          <w:sz w:val="22"/>
          <w:szCs w:val="22"/>
          <w:lang w:val="ro-RO"/>
        </w:rPr>
      </w:pPr>
    </w:p>
    <w:p w14:paraId="3EF2714F" w14:textId="77777777" w:rsidR="004A7B86" w:rsidRPr="004A7B86" w:rsidRDefault="004A7B86" w:rsidP="004A7B86">
      <w:pPr>
        <w:rPr>
          <w:rFonts w:asciiTheme="majorHAnsi" w:hAnsiTheme="majorHAnsi"/>
          <w:b/>
          <w:bCs/>
          <w:sz w:val="22"/>
          <w:szCs w:val="22"/>
          <w:lang w:val="ro-RO"/>
        </w:rPr>
      </w:pPr>
    </w:p>
    <w:p w14:paraId="75F1AA5B" w14:textId="77777777" w:rsidR="004A7B86" w:rsidRPr="004A7B86" w:rsidRDefault="004A7B86" w:rsidP="004A7B86">
      <w:pPr>
        <w:rPr>
          <w:rFonts w:asciiTheme="majorHAnsi" w:hAnsiTheme="majorHAnsi"/>
          <w:b/>
          <w:bCs/>
          <w:sz w:val="22"/>
          <w:szCs w:val="22"/>
          <w:lang w:val="ro-RO"/>
        </w:rPr>
      </w:pPr>
    </w:p>
    <w:p w14:paraId="532149E9" w14:textId="77777777" w:rsidR="004A7B86" w:rsidRPr="004A7B86" w:rsidRDefault="004A7B86" w:rsidP="004A7B86">
      <w:pPr>
        <w:rPr>
          <w:rFonts w:asciiTheme="majorHAnsi" w:hAnsiTheme="majorHAnsi"/>
          <w:b/>
          <w:bCs/>
          <w:sz w:val="22"/>
          <w:szCs w:val="22"/>
          <w:lang w:val="ro-RO"/>
        </w:rPr>
      </w:pPr>
    </w:p>
    <w:p w14:paraId="3F1D5C5E" w14:textId="62672BC9"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 xml:space="preserve">            </w:t>
      </w:r>
      <w:r w:rsidR="005F607D">
        <w:rPr>
          <w:rFonts w:asciiTheme="majorHAnsi" w:hAnsiTheme="majorHAnsi"/>
          <w:b/>
          <w:bCs/>
          <w:sz w:val="22"/>
          <w:szCs w:val="22"/>
          <w:lang w:val="ro-RO"/>
        </w:rPr>
        <w:t xml:space="preserve">                  </w:t>
      </w:r>
      <w:r w:rsidRPr="004A7B86">
        <w:rPr>
          <w:rFonts w:asciiTheme="majorHAnsi" w:hAnsiTheme="majorHAnsi"/>
          <w:b/>
          <w:bCs/>
          <w:sz w:val="22"/>
          <w:szCs w:val="22"/>
          <w:lang w:val="ro-RO"/>
        </w:rPr>
        <w:t xml:space="preserve"> Achizitor,   </w:t>
      </w:r>
      <w:r w:rsidRPr="004A7B86">
        <w:rPr>
          <w:rFonts w:asciiTheme="majorHAnsi" w:hAnsiTheme="majorHAnsi"/>
          <w:b/>
          <w:bCs/>
          <w:sz w:val="22"/>
          <w:szCs w:val="22"/>
          <w:lang w:val="ro-RO"/>
        </w:rPr>
        <w:tab/>
        <w:t xml:space="preserve">                                                                             </w:t>
      </w:r>
      <w:r w:rsidR="005F607D">
        <w:rPr>
          <w:rFonts w:asciiTheme="majorHAnsi" w:hAnsiTheme="majorHAnsi"/>
          <w:b/>
          <w:bCs/>
          <w:sz w:val="22"/>
          <w:szCs w:val="22"/>
          <w:lang w:val="ro-RO"/>
        </w:rPr>
        <w:t xml:space="preserve">       </w:t>
      </w:r>
      <w:r w:rsidRPr="004A7B86">
        <w:rPr>
          <w:rFonts w:asciiTheme="majorHAnsi" w:hAnsiTheme="majorHAnsi"/>
          <w:b/>
          <w:bCs/>
          <w:sz w:val="22"/>
          <w:szCs w:val="22"/>
          <w:lang w:val="ro-RO"/>
        </w:rPr>
        <w:t xml:space="preserve">   Furnizor,</w:t>
      </w:r>
    </w:p>
    <w:p w14:paraId="543F1216" w14:textId="312323FF" w:rsidR="005F607D"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Institutul Oncologic « Prof. Dr. I. Chiricuta”</w:t>
      </w:r>
    </w:p>
    <w:p w14:paraId="646D4B20" w14:textId="512E87CC"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 xml:space="preserve">                 </w:t>
      </w:r>
      <w:r w:rsidR="005F607D">
        <w:rPr>
          <w:rFonts w:asciiTheme="majorHAnsi" w:hAnsiTheme="majorHAnsi"/>
          <w:b/>
          <w:bCs/>
          <w:sz w:val="22"/>
          <w:szCs w:val="22"/>
          <w:lang w:val="ro-RO"/>
        </w:rPr>
        <w:t xml:space="preserve">                                                                                                           </w:t>
      </w:r>
      <w:r w:rsidRPr="004A7B86">
        <w:rPr>
          <w:rFonts w:asciiTheme="majorHAnsi" w:hAnsiTheme="majorHAnsi"/>
          <w:b/>
          <w:bCs/>
          <w:sz w:val="22"/>
          <w:szCs w:val="22"/>
          <w:lang w:val="ro-RO"/>
        </w:rPr>
        <w:t xml:space="preserve"> SC ……………………………….. S.R.L</w:t>
      </w:r>
    </w:p>
    <w:p w14:paraId="4FE807AE" w14:textId="74186DBF"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 xml:space="preserve">Manager – Asist.Univ.Dr.Ioan-Catalin Vlad                                                    </w:t>
      </w:r>
      <w:r w:rsidR="005F607D">
        <w:rPr>
          <w:rFonts w:asciiTheme="majorHAnsi" w:hAnsiTheme="majorHAnsi"/>
          <w:b/>
          <w:bCs/>
          <w:sz w:val="22"/>
          <w:szCs w:val="22"/>
          <w:lang w:val="ro-RO"/>
        </w:rPr>
        <w:t xml:space="preserve">         </w:t>
      </w:r>
      <w:r w:rsidRPr="004A7B86">
        <w:rPr>
          <w:rFonts w:asciiTheme="majorHAnsi" w:hAnsiTheme="majorHAnsi"/>
          <w:b/>
          <w:bCs/>
          <w:sz w:val="22"/>
          <w:szCs w:val="22"/>
          <w:lang w:val="ro-RO"/>
        </w:rPr>
        <w:t xml:space="preserve">  Administrator-</w:t>
      </w:r>
    </w:p>
    <w:p w14:paraId="137B7E1F" w14:textId="77777777" w:rsidR="004A7B86" w:rsidRPr="004A7B86" w:rsidRDefault="004A7B86" w:rsidP="004A7B86">
      <w:pPr>
        <w:rPr>
          <w:rFonts w:asciiTheme="majorHAnsi" w:hAnsiTheme="majorHAnsi"/>
          <w:b/>
          <w:bCs/>
          <w:sz w:val="22"/>
          <w:szCs w:val="22"/>
          <w:lang w:val="ro-RO"/>
        </w:rPr>
      </w:pPr>
    </w:p>
    <w:p w14:paraId="03A231EC" w14:textId="77777777"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Director Financiar-Contabil - Ec. Anca Burcă</w:t>
      </w:r>
      <w:r w:rsidRPr="004A7B86">
        <w:rPr>
          <w:rFonts w:asciiTheme="majorHAnsi" w:hAnsiTheme="majorHAnsi"/>
          <w:b/>
          <w:bCs/>
          <w:sz w:val="22"/>
          <w:szCs w:val="22"/>
          <w:lang w:val="ro-RO"/>
        </w:rPr>
        <w:tab/>
      </w:r>
    </w:p>
    <w:p w14:paraId="0061E93B" w14:textId="77777777" w:rsidR="004A7B86" w:rsidRPr="004A7B86" w:rsidRDefault="004A7B86" w:rsidP="004A7B86">
      <w:pPr>
        <w:rPr>
          <w:rFonts w:asciiTheme="majorHAnsi" w:hAnsiTheme="majorHAnsi"/>
          <w:b/>
          <w:bCs/>
          <w:sz w:val="22"/>
          <w:szCs w:val="22"/>
          <w:lang w:val="ro-RO"/>
        </w:rPr>
      </w:pPr>
    </w:p>
    <w:p w14:paraId="473D1C47" w14:textId="77777777" w:rsidR="004A7B86" w:rsidRPr="004A7B86" w:rsidRDefault="004A7B86" w:rsidP="004A7B86">
      <w:pPr>
        <w:rPr>
          <w:rFonts w:asciiTheme="majorHAnsi" w:hAnsiTheme="majorHAnsi"/>
          <w:b/>
          <w:bCs/>
          <w:sz w:val="22"/>
          <w:szCs w:val="22"/>
          <w:lang w:val="ro-RO"/>
        </w:rPr>
      </w:pPr>
    </w:p>
    <w:p w14:paraId="0E72B134" w14:textId="77777777"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Ref.sp.juridic- Alin Matei</w:t>
      </w:r>
    </w:p>
    <w:p w14:paraId="6104DED9" w14:textId="77777777" w:rsidR="004A7B86" w:rsidRPr="004A7B86" w:rsidRDefault="004A7B86" w:rsidP="004A7B86">
      <w:pPr>
        <w:rPr>
          <w:rFonts w:asciiTheme="majorHAnsi" w:hAnsiTheme="majorHAnsi"/>
          <w:b/>
          <w:bCs/>
          <w:sz w:val="22"/>
          <w:szCs w:val="22"/>
          <w:lang w:val="ro-RO"/>
        </w:rPr>
      </w:pPr>
    </w:p>
    <w:p w14:paraId="12E60533" w14:textId="77777777" w:rsidR="004A7B86" w:rsidRPr="004A7B86" w:rsidRDefault="004A7B86" w:rsidP="004A7B86">
      <w:pPr>
        <w:rPr>
          <w:rFonts w:asciiTheme="majorHAnsi" w:hAnsiTheme="majorHAnsi"/>
          <w:b/>
          <w:bCs/>
          <w:sz w:val="22"/>
          <w:szCs w:val="22"/>
          <w:lang w:val="ro-RO"/>
        </w:rPr>
      </w:pPr>
      <w:bookmarkStart w:id="1" w:name="_GoBack"/>
      <w:bookmarkEnd w:id="1"/>
    </w:p>
    <w:p w14:paraId="1D622B41" w14:textId="281A385F" w:rsidR="004A7B86" w:rsidRPr="004A7B86" w:rsidRDefault="004A7B86" w:rsidP="004A7B86">
      <w:pPr>
        <w:rPr>
          <w:rFonts w:asciiTheme="majorHAnsi" w:hAnsiTheme="majorHAnsi"/>
          <w:b/>
          <w:bCs/>
          <w:sz w:val="22"/>
          <w:szCs w:val="22"/>
          <w:lang w:val="ro-RO"/>
        </w:rPr>
      </w:pPr>
      <w:r w:rsidRPr="004A7B86">
        <w:rPr>
          <w:rFonts w:asciiTheme="majorHAnsi" w:hAnsiTheme="majorHAnsi"/>
          <w:b/>
          <w:bCs/>
          <w:sz w:val="22"/>
          <w:szCs w:val="22"/>
          <w:lang w:val="ro-RO"/>
        </w:rPr>
        <w:t xml:space="preserve">Responsabil contract – </w:t>
      </w:r>
      <w:r w:rsidR="005F607D">
        <w:rPr>
          <w:rFonts w:asciiTheme="majorHAnsi" w:hAnsiTheme="majorHAnsi"/>
          <w:b/>
          <w:bCs/>
          <w:sz w:val="22"/>
          <w:szCs w:val="22"/>
          <w:lang w:val="ro-RO"/>
        </w:rPr>
        <w:t>Olimpia Timiser</w:t>
      </w:r>
    </w:p>
    <w:p w14:paraId="5A221927" w14:textId="77777777" w:rsidR="004A7B86" w:rsidRPr="004A7B86" w:rsidRDefault="004A7B86" w:rsidP="004A7B86">
      <w:pPr>
        <w:rPr>
          <w:rFonts w:asciiTheme="majorHAnsi" w:hAnsiTheme="majorHAnsi"/>
          <w:b/>
          <w:bCs/>
          <w:sz w:val="22"/>
          <w:szCs w:val="22"/>
          <w:lang w:val="ro-RO"/>
        </w:rPr>
      </w:pPr>
    </w:p>
    <w:p w14:paraId="692BE460" w14:textId="77777777" w:rsidR="004A7B86" w:rsidRPr="004A7B86" w:rsidRDefault="004A7B86" w:rsidP="004A7B86">
      <w:pPr>
        <w:rPr>
          <w:rFonts w:asciiTheme="majorHAnsi" w:hAnsiTheme="majorHAnsi"/>
          <w:b/>
          <w:bCs/>
          <w:sz w:val="22"/>
          <w:szCs w:val="22"/>
          <w:lang w:val="ro-RO"/>
        </w:rPr>
      </w:pPr>
    </w:p>
    <w:p w14:paraId="53ED8BF8" w14:textId="77777777" w:rsidR="00736895" w:rsidRDefault="00736895" w:rsidP="004A7B86">
      <w:pPr>
        <w:rPr>
          <w:rFonts w:asciiTheme="majorHAnsi" w:hAnsiTheme="majorHAnsi" w:cstheme="minorHAnsi"/>
          <w:b/>
          <w:sz w:val="22"/>
          <w:szCs w:val="22"/>
          <w:lang w:val="ro-RO"/>
        </w:rPr>
      </w:pPr>
    </w:p>
    <w:sectPr w:rsidR="00736895" w:rsidSect="00767182">
      <w:headerReference w:type="even" r:id="rId10"/>
      <w:headerReference w:type="default" r:id="rId11"/>
      <w:footerReference w:type="even" r:id="rId12"/>
      <w:headerReference w:type="first" r:id="rId13"/>
      <w:pgSz w:w="11907" w:h="16840" w:code="9"/>
      <w:pgMar w:top="994" w:right="1435" w:bottom="540" w:left="1418"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7B88F" w14:textId="77777777" w:rsidR="00674D6D" w:rsidRDefault="00674D6D">
      <w:r>
        <w:separator/>
      </w:r>
    </w:p>
  </w:endnote>
  <w:endnote w:type="continuationSeparator" w:id="0">
    <w:p w14:paraId="77507F69" w14:textId="77777777" w:rsidR="00674D6D" w:rsidRDefault="00674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6E439" w14:textId="77777777" w:rsidR="001A4D8C" w:rsidRDefault="00FE3D51" w:rsidP="0055737D">
    <w:pPr>
      <w:pStyle w:val="Footer"/>
      <w:framePr w:wrap="around" w:vAnchor="text" w:hAnchor="margin" w:xAlign="center" w:y="1"/>
      <w:rPr>
        <w:rStyle w:val="PageNumber"/>
      </w:rPr>
    </w:pPr>
    <w:r>
      <w:rPr>
        <w:rStyle w:val="PageNumber"/>
      </w:rPr>
      <w:fldChar w:fldCharType="begin"/>
    </w:r>
    <w:r w:rsidR="001A4D8C">
      <w:rPr>
        <w:rStyle w:val="PageNumber"/>
      </w:rPr>
      <w:instrText xml:space="preserve">PAGE  </w:instrText>
    </w:r>
    <w:r>
      <w:rPr>
        <w:rStyle w:val="PageNumber"/>
      </w:rPr>
      <w:fldChar w:fldCharType="end"/>
    </w:r>
  </w:p>
  <w:p w14:paraId="070E50C0" w14:textId="77777777" w:rsidR="001A4D8C" w:rsidRDefault="001A4D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FE79D" w14:textId="77777777" w:rsidR="00674D6D" w:rsidRDefault="00674D6D">
      <w:r>
        <w:separator/>
      </w:r>
    </w:p>
  </w:footnote>
  <w:footnote w:type="continuationSeparator" w:id="0">
    <w:p w14:paraId="1F8D7573" w14:textId="77777777" w:rsidR="00674D6D" w:rsidRDefault="00674D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4F35" w14:textId="77777777" w:rsidR="001A4D8C" w:rsidRDefault="00944FA7">
    <w:pPr>
      <w:pStyle w:val="Header"/>
    </w:pPr>
    <w:r>
      <w:rPr>
        <w:noProof/>
      </w:rPr>
      <w:drawing>
        <wp:anchor distT="0" distB="0" distL="114300" distR="114300" simplePos="0" relativeHeight="251658752" behindDoc="1" locked="0" layoutInCell="1" allowOverlap="1" wp14:anchorId="38801801" wp14:editId="2525AF83">
          <wp:simplePos x="0" y="0"/>
          <wp:positionH relativeFrom="margin">
            <wp:align>center</wp:align>
          </wp:positionH>
          <wp:positionV relativeFrom="margin">
            <wp:align>center</wp:align>
          </wp:positionV>
          <wp:extent cx="6120765" cy="2303145"/>
          <wp:effectExtent l="0" t="0" r="0" b="1905"/>
          <wp:wrapNone/>
          <wp:docPr id="3" name="Picture 3"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anchor>
      </w:drawing>
    </w:r>
    <w:r w:rsidR="00674D6D">
      <w:rPr>
        <w:noProof/>
      </w:rPr>
      <w:pict w14:anchorId="31CB0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75pt;height:254pt;z-index:-251659776;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D77D6" w14:textId="37316EA8" w:rsidR="001A4D8C" w:rsidRPr="00282F53" w:rsidRDefault="00070BE3" w:rsidP="00070BE3">
    <w:pPr>
      <w:pStyle w:val="Header"/>
      <w:tabs>
        <w:tab w:val="left" w:pos="555"/>
        <w:tab w:val="right" w:pos="9054"/>
      </w:tabs>
      <w:spacing w:line="276" w:lineRule="auto"/>
      <w:ind w:hanging="709"/>
      <w:rPr>
        <w:b/>
        <w:i/>
        <w:noProof/>
        <w:lang w:val="ro-RO" w:eastAsia="ro-RO"/>
      </w:rPr>
    </w:pPr>
    <w:r>
      <w:rPr>
        <w:noProof/>
      </w:rPr>
      <mc:AlternateContent>
        <mc:Choice Requires="wpg">
          <w:drawing>
            <wp:anchor distT="0" distB="0" distL="114300" distR="114300" simplePos="0" relativeHeight="251660800" behindDoc="1" locked="0" layoutInCell="1" allowOverlap="1" wp14:anchorId="13CC55BB" wp14:editId="3A26D2F9">
              <wp:simplePos x="0" y="0"/>
              <wp:positionH relativeFrom="margin">
                <wp:align>right</wp:align>
              </wp:positionH>
              <wp:positionV relativeFrom="paragraph">
                <wp:posOffset>635</wp:posOffset>
              </wp:positionV>
              <wp:extent cx="6067425" cy="838200"/>
              <wp:effectExtent l="0" t="0" r="9525" b="0"/>
              <wp:wrapNone/>
              <wp:docPr id="30" name="Group 30"/>
              <wp:cNvGraphicFramePr/>
              <a:graphic xmlns:a="http://schemas.openxmlformats.org/drawingml/2006/main">
                <a:graphicData uri="http://schemas.microsoft.com/office/word/2010/wordprocessingGroup">
                  <wpg:wgp>
                    <wpg:cNvGrpSpPr/>
                    <wpg:grpSpPr>
                      <a:xfrm>
                        <a:off x="0" y="0"/>
                        <a:ext cx="6067425" cy="838200"/>
                        <a:chOff x="0" y="0"/>
                        <a:chExt cx="5819775" cy="818506"/>
                      </a:xfrm>
                    </wpg:grpSpPr>
                    <pic:pic xmlns:pic="http://schemas.openxmlformats.org/drawingml/2006/picture">
                      <pic:nvPicPr>
                        <pic:cNvPr id="27" name="Picture 27" descr="C:\Users\Cipricuta\AppData\Local\Microsoft\Windows\INetCache\Content.Word\anmcs.png"/>
                        <pic:cNvPicPr>
                          <a:picLocks noChangeAspect="1"/>
                        </pic:cNvPicPr>
                      </pic:nvPicPr>
                      <pic:blipFill>
                        <a:blip r:embed="rId1"/>
                        <a:srcRect/>
                        <a:stretch>
                          <a:fillRect/>
                        </a:stretch>
                      </pic:blipFill>
                      <pic:spPr bwMode="auto">
                        <a:xfrm>
                          <a:off x="4421275" y="0"/>
                          <a:ext cx="1398500" cy="807085"/>
                        </a:xfrm>
                        <a:prstGeom prst="rect">
                          <a:avLst/>
                        </a:prstGeom>
                        <a:noFill/>
                        <a:ln w="9525">
                          <a:noFill/>
                          <a:miter lim="800000"/>
                          <a:headEnd/>
                          <a:tailEnd/>
                        </a:ln>
                      </pic:spPr>
                    </pic:pic>
                    <pic:pic xmlns:pic="http://schemas.openxmlformats.org/drawingml/2006/picture">
                      <pic:nvPicPr>
                        <pic:cNvPr id="28" name="Picture 2" descr="iocn.png"/>
                        <pic:cNvPicPr>
                          <a:picLocks noChangeAspect="1"/>
                        </pic:cNvPicPr>
                      </pic:nvPicPr>
                      <pic:blipFill>
                        <a:blip r:embed="rId2"/>
                        <a:stretch>
                          <a:fillRect/>
                        </a:stretch>
                      </pic:blipFill>
                      <pic:spPr>
                        <a:xfrm>
                          <a:off x="0" y="27296"/>
                          <a:ext cx="1719580" cy="791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9D0467" id="Group 30" o:spid="_x0000_s1026" style="position:absolute;margin-left:426.55pt;margin-top:.05pt;width:477.75pt;height:66pt;z-index:-251655680;mso-position-horizontal:right;mso-position-horizontal-relative:margin;mso-width-relative:margin;mso-height-relative:margin" coordsize="58197,8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44212;width:13985;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">
                <v:imagedata r:id="rId3" o:title="anmcs"/>
                <v:path arrowok="t"/>
              </v:shape>
              <v:shape id="Picture 2" o:spid="_x0000_s1028" type="#_x0000_t75" alt="iocn.png" style="position:absolute;top:272;width:17195;height: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">
                <v:imagedata r:id="rId4" o:title="iocn"/>
                <v:path arrowok="t"/>
              </v:shape>
              <w10:wrap anchorx="margin"/>
            </v:group>
          </w:pict>
        </mc:Fallback>
      </mc:AlternateContent>
    </w:r>
    <w:r>
      <w:rPr>
        <w:b/>
        <w:i/>
        <w:noProof/>
      </w:rPr>
      <w:tab/>
    </w:r>
    <w:r>
      <w:rPr>
        <w:b/>
        <w:i/>
        <w:noProof/>
      </w:rPr>
      <w:tab/>
    </w:r>
    <w:r>
      <w:rPr>
        <w:b/>
        <w:i/>
        <w:noProof/>
      </w:rPr>
      <w:tab/>
    </w:r>
    <w:r>
      <w:rPr>
        <w:noProof/>
      </w:rPr>
      <w:drawing>
        <wp:inline distT="0" distB="0" distL="0" distR="0" wp14:anchorId="3E7D4CCD" wp14:editId="67F826F7">
          <wp:extent cx="1156097" cy="980877"/>
          <wp:effectExtent l="0" t="0" r="6350" b="0"/>
          <wp:docPr id="1030127148" name="image3.png" descr="sigla dr Laser">
            <a:extLst xmlns:a="http://schemas.openxmlformats.org/drawingml/2006/main">
              <a:ext uri="{FF2B5EF4-FFF2-40B4-BE49-F238E27FC236}">
                <a16:creationId xmlns:a16="http://schemas.microsoft.com/office/drawing/2014/main" id="{64995091-22B6-4164-AA64-14B2E43E1B99}"/>
              </a:ext>
            </a:extLst>
          </wp:docPr>
          <wp:cNvGraphicFramePr/>
          <a:graphic xmlns:a="http://schemas.openxmlformats.org/drawingml/2006/main">
            <a:graphicData uri="http://schemas.openxmlformats.org/drawingml/2006/picture">
              <pic:pic xmlns:pic="http://schemas.openxmlformats.org/drawingml/2006/picture">
                <pic:nvPicPr>
                  <pic:cNvPr id="2" name="image3.png" descr="sigla dr Laser">
                    <a:extLst>
                      <a:ext uri="{FF2B5EF4-FFF2-40B4-BE49-F238E27FC236}">
                        <a16:creationId xmlns:a16="http://schemas.microsoft.com/office/drawing/2014/main" id="{64995091-22B6-4164-AA64-14B2E43E1B99}"/>
                      </a:ext>
                    </a:extLst>
                  </pic:cNvPr>
                  <pic:cNvPicPr/>
                </pic:nvPicPr>
                <pic:blipFill>
                  <a:blip r:embed="rId5"/>
                  <a:srcRect/>
                  <a:stretch>
                    <a:fillRect/>
                  </a:stretch>
                </pic:blipFill>
                <pic:spPr>
                  <a:xfrm>
                    <a:off x="0" y="0"/>
                    <a:ext cx="1156097" cy="980877"/>
                  </a:xfrm>
                  <a:prstGeom prst="rect">
                    <a:avLst/>
                  </a:prstGeom>
                  <a:ln/>
                </pic:spPr>
              </pic:pic>
            </a:graphicData>
          </a:graphic>
        </wp:inline>
      </w:drawing>
    </w:r>
    <w:r>
      <w:rPr>
        <w:b/>
        <w:i/>
        <w:noProof/>
      </w:rPr>
      <w:t xml:space="preserve"> </w:t>
    </w:r>
    <w:r w:rsidR="00CE162B">
      <w:rPr>
        <w:b/>
        <w:i/>
        <w:noProof/>
      </w:rPr>
      <mc:AlternateContent>
        <mc:Choice Requires="wps">
          <w:drawing>
            <wp:anchor distT="0" distB="0" distL="114300" distR="114300" simplePos="0" relativeHeight="251658240" behindDoc="0" locked="0" layoutInCell="1" allowOverlap="1" wp14:anchorId="20DB065A" wp14:editId="6229FA0F">
              <wp:simplePos x="0" y="0"/>
              <wp:positionH relativeFrom="column">
                <wp:posOffset>-76200</wp:posOffset>
              </wp:positionH>
              <wp:positionV relativeFrom="paragraph">
                <wp:posOffset>71120</wp:posOffset>
              </wp:positionV>
              <wp:extent cx="5943600" cy="4626610"/>
              <wp:effectExtent l="0" t="0" r="0" b="0"/>
              <wp:wrapNone/>
              <wp:docPr id="72707559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626610"/>
                      </a:xfrm>
                      <a:prstGeom prst="line">
                        <a:avLst/>
                      </a:prstGeom>
                      <a:noFill/>
                      <a:ln>
                        <a:noFill/>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47681A50"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pt" to="462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"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FA938" w14:textId="77777777" w:rsidR="001A4D8C" w:rsidRDefault="00944FA7">
    <w:pPr>
      <w:pStyle w:val="Header"/>
    </w:pPr>
    <w:r>
      <w:rPr>
        <w:noProof/>
      </w:rPr>
      <w:drawing>
        <wp:anchor distT="0" distB="0" distL="114300" distR="114300" simplePos="0" relativeHeight="251657728" behindDoc="1" locked="0" layoutInCell="1" allowOverlap="1" wp14:anchorId="0D8F5C00" wp14:editId="4FC93368">
          <wp:simplePos x="0" y="0"/>
          <wp:positionH relativeFrom="margin">
            <wp:align>center</wp:align>
          </wp:positionH>
          <wp:positionV relativeFrom="margin">
            <wp:align>center</wp:align>
          </wp:positionV>
          <wp:extent cx="6120765" cy="2303145"/>
          <wp:effectExtent l="0" t="0" r="0" b="1905"/>
          <wp:wrapNone/>
          <wp:docPr id="2" name="Picture 2"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anchor>
      </w:drawing>
    </w:r>
    <w:r w:rsidR="00674D6D">
      <w:rPr>
        <w:noProof/>
      </w:rPr>
      <w:pict w14:anchorId="74C5F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675pt;height:254pt;z-index:-251660800;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E3C4F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8D5B3D"/>
    <w:multiLevelType w:val="hybridMultilevel"/>
    <w:tmpl w:val="1412522A"/>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23540804"/>
    <w:multiLevelType w:val="hybridMultilevel"/>
    <w:tmpl w:val="13703456"/>
    <w:lvl w:ilvl="0" w:tplc="BD8881E6">
      <w:start w:val="5"/>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29E041EC"/>
    <w:multiLevelType w:val="hybridMultilevel"/>
    <w:tmpl w:val="6554D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24154"/>
    <w:multiLevelType w:val="hybridMultilevel"/>
    <w:tmpl w:val="F546248A"/>
    <w:lvl w:ilvl="0" w:tplc="596AB876">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iCs w:val="0"/>
      </w:rPr>
    </w:lvl>
    <w:lvl w:ilvl="1" w:tplc="04180003">
      <w:start w:val="1"/>
      <w:numFmt w:val="bullet"/>
      <w:lvlText w:val="o"/>
      <w:lvlJc w:val="left"/>
      <w:pPr>
        <w:ind w:left="1506" w:hanging="360"/>
      </w:pPr>
      <w:rPr>
        <w:rFonts w:ascii="Courier New" w:hAnsi="Courier New" w:cs="Courier New" w:hint="default"/>
      </w:rPr>
    </w:lvl>
    <w:lvl w:ilvl="2" w:tplc="04180005">
      <w:start w:val="1"/>
      <w:numFmt w:val="bullet"/>
      <w:lvlText w:val=""/>
      <w:lvlJc w:val="left"/>
      <w:pPr>
        <w:ind w:left="2226" w:hanging="360"/>
      </w:pPr>
      <w:rPr>
        <w:rFonts w:ascii="Wingdings" w:hAnsi="Wingdings" w:cs="Wingdings" w:hint="default"/>
      </w:rPr>
    </w:lvl>
    <w:lvl w:ilvl="3" w:tplc="04180001">
      <w:start w:val="1"/>
      <w:numFmt w:val="bullet"/>
      <w:lvlText w:val=""/>
      <w:lvlJc w:val="left"/>
      <w:pPr>
        <w:ind w:left="2946" w:hanging="360"/>
      </w:pPr>
      <w:rPr>
        <w:rFonts w:ascii="Symbol" w:hAnsi="Symbol" w:cs="Symbol" w:hint="default"/>
      </w:rPr>
    </w:lvl>
    <w:lvl w:ilvl="4" w:tplc="04180003">
      <w:start w:val="1"/>
      <w:numFmt w:val="bullet"/>
      <w:lvlText w:val="o"/>
      <w:lvlJc w:val="left"/>
      <w:pPr>
        <w:ind w:left="3666" w:hanging="360"/>
      </w:pPr>
      <w:rPr>
        <w:rFonts w:ascii="Courier New" w:hAnsi="Courier New" w:cs="Courier New" w:hint="default"/>
      </w:rPr>
    </w:lvl>
    <w:lvl w:ilvl="5" w:tplc="04180005">
      <w:start w:val="1"/>
      <w:numFmt w:val="bullet"/>
      <w:lvlText w:val=""/>
      <w:lvlJc w:val="left"/>
      <w:pPr>
        <w:ind w:left="4386" w:hanging="360"/>
      </w:pPr>
      <w:rPr>
        <w:rFonts w:ascii="Wingdings" w:hAnsi="Wingdings" w:cs="Wingdings" w:hint="default"/>
      </w:rPr>
    </w:lvl>
    <w:lvl w:ilvl="6" w:tplc="04180001">
      <w:start w:val="1"/>
      <w:numFmt w:val="bullet"/>
      <w:lvlText w:val=""/>
      <w:lvlJc w:val="left"/>
      <w:pPr>
        <w:ind w:left="5106" w:hanging="360"/>
      </w:pPr>
      <w:rPr>
        <w:rFonts w:ascii="Symbol" w:hAnsi="Symbol" w:cs="Symbol" w:hint="default"/>
      </w:rPr>
    </w:lvl>
    <w:lvl w:ilvl="7" w:tplc="04180003">
      <w:start w:val="1"/>
      <w:numFmt w:val="bullet"/>
      <w:lvlText w:val="o"/>
      <w:lvlJc w:val="left"/>
      <w:pPr>
        <w:ind w:left="5826" w:hanging="360"/>
      </w:pPr>
      <w:rPr>
        <w:rFonts w:ascii="Courier New" w:hAnsi="Courier New" w:cs="Courier New" w:hint="default"/>
      </w:rPr>
    </w:lvl>
    <w:lvl w:ilvl="8" w:tplc="04180005">
      <w:start w:val="1"/>
      <w:numFmt w:val="bullet"/>
      <w:lvlText w:val=""/>
      <w:lvlJc w:val="left"/>
      <w:pPr>
        <w:ind w:left="6546" w:hanging="360"/>
      </w:pPr>
      <w:rPr>
        <w:rFonts w:ascii="Wingdings" w:hAnsi="Wingdings" w:cs="Wingdings" w:hint="default"/>
      </w:rPr>
    </w:lvl>
  </w:abstractNum>
  <w:abstractNum w:abstractNumId="6" w15:restartNumberingAfterBreak="0">
    <w:nsid w:val="4E6956CB"/>
    <w:multiLevelType w:val="hybridMultilevel"/>
    <w:tmpl w:val="CA68737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5F92420E"/>
    <w:multiLevelType w:val="hybridMultilevel"/>
    <w:tmpl w:val="4D0C46A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71B45261"/>
    <w:multiLevelType w:val="hybridMultilevel"/>
    <w:tmpl w:val="3EBE790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757020CE"/>
    <w:multiLevelType w:val="hybridMultilevel"/>
    <w:tmpl w:val="34A03E6A"/>
    <w:lvl w:ilvl="0" w:tplc="214247C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60A1F20"/>
    <w:multiLevelType w:val="hybridMultilevel"/>
    <w:tmpl w:val="79B46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9"/>
  </w:num>
  <w:num w:numId="5">
    <w:abstractNumId w:val="6"/>
  </w:num>
  <w:num w:numId="6">
    <w:abstractNumId w:val="5"/>
  </w:num>
  <w:num w:numId="7">
    <w:abstractNumId w:val="1"/>
  </w:num>
  <w:num w:numId="8">
    <w:abstractNumId w:val="8"/>
  </w:num>
  <w:num w:numId="9">
    <w:abstractNumId w:val="3"/>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9"/>
  <w:drawingGridVerticalSpacing w:val="181"/>
  <w:displayHorizontalDrawingGridEvery w:val="2"/>
  <w:noPunctuationKerning/>
  <w:characterSpacingControl w:val="doNotCompress"/>
  <w:hdrShapeDefaults>
    <o:shapedefaults v:ext="edit" spidmax="2063" fill="f" fillcolor="white" stroke="f">
      <v:fill color="white" on="f"/>
      <v:stroke on="f"/>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NTI1MjEyMDY3MjNX0lEKTi0uzszPAymwqAUAQ54meywAAAA="/>
  </w:docVars>
  <w:rsids>
    <w:rsidRoot w:val="00723126"/>
    <w:rsid w:val="0000715A"/>
    <w:rsid w:val="00013E0D"/>
    <w:rsid w:val="000155A5"/>
    <w:rsid w:val="000161D1"/>
    <w:rsid w:val="000226FF"/>
    <w:rsid w:val="00022F16"/>
    <w:rsid w:val="0002301A"/>
    <w:rsid w:val="00030A57"/>
    <w:rsid w:val="00032A85"/>
    <w:rsid w:val="000347B3"/>
    <w:rsid w:val="000360C2"/>
    <w:rsid w:val="000409C7"/>
    <w:rsid w:val="0004196E"/>
    <w:rsid w:val="00047229"/>
    <w:rsid w:val="00052EE8"/>
    <w:rsid w:val="00062812"/>
    <w:rsid w:val="000670D3"/>
    <w:rsid w:val="00070A07"/>
    <w:rsid w:val="00070A1F"/>
    <w:rsid w:val="00070BD5"/>
    <w:rsid w:val="00070BE3"/>
    <w:rsid w:val="00072E73"/>
    <w:rsid w:val="00074096"/>
    <w:rsid w:val="000751C3"/>
    <w:rsid w:val="00081DDB"/>
    <w:rsid w:val="000821C8"/>
    <w:rsid w:val="00094806"/>
    <w:rsid w:val="000A19D4"/>
    <w:rsid w:val="000A28B4"/>
    <w:rsid w:val="000A39A2"/>
    <w:rsid w:val="000A683A"/>
    <w:rsid w:val="000A6CED"/>
    <w:rsid w:val="000A7A1E"/>
    <w:rsid w:val="000B4E59"/>
    <w:rsid w:val="000C4A29"/>
    <w:rsid w:val="000D303A"/>
    <w:rsid w:val="000D4E85"/>
    <w:rsid w:val="000D7299"/>
    <w:rsid w:val="000E2352"/>
    <w:rsid w:val="000E766E"/>
    <w:rsid w:val="000F3AD0"/>
    <w:rsid w:val="000F4019"/>
    <w:rsid w:val="000F72B6"/>
    <w:rsid w:val="001013EE"/>
    <w:rsid w:val="00113F31"/>
    <w:rsid w:val="00114D94"/>
    <w:rsid w:val="001168A8"/>
    <w:rsid w:val="00117BC2"/>
    <w:rsid w:val="001206BC"/>
    <w:rsid w:val="001237F1"/>
    <w:rsid w:val="00126164"/>
    <w:rsid w:val="001301D5"/>
    <w:rsid w:val="00131A04"/>
    <w:rsid w:val="00135710"/>
    <w:rsid w:val="00137494"/>
    <w:rsid w:val="00141F3C"/>
    <w:rsid w:val="0015443E"/>
    <w:rsid w:val="00162116"/>
    <w:rsid w:val="001708F1"/>
    <w:rsid w:val="00180289"/>
    <w:rsid w:val="00180FDE"/>
    <w:rsid w:val="00184E44"/>
    <w:rsid w:val="00187886"/>
    <w:rsid w:val="00187A1F"/>
    <w:rsid w:val="00191A4B"/>
    <w:rsid w:val="00193521"/>
    <w:rsid w:val="00196DDE"/>
    <w:rsid w:val="001A1A3F"/>
    <w:rsid w:val="001A2045"/>
    <w:rsid w:val="001A2171"/>
    <w:rsid w:val="001A4D8C"/>
    <w:rsid w:val="001B1FCE"/>
    <w:rsid w:val="001B40F9"/>
    <w:rsid w:val="001C425F"/>
    <w:rsid w:val="001D2F90"/>
    <w:rsid w:val="001D360A"/>
    <w:rsid w:val="001D36E8"/>
    <w:rsid w:val="001D3838"/>
    <w:rsid w:val="001E42EC"/>
    <w:rsid w:val="001E51B9"/>
    <w:rsid w:val="001E5F47"/>
    <w:rsid w:val="001F12DB"/>
    <w:rsid w:val="001F46F7"/>
    <w:rsid w:val="001F5D01"/>
    <w:rsid w:val="00202150"/>
    <w:rsid w:val="00207351"/>
    <w:rsid w:val="00214E6E"/>
    <w:rsid w:val="00216F92"/>
    <w:rsid w:val="002179EB"/>
    <w:rsid w:val="00222058"/>
    <w:rsid w:val="00223D8D"/>
    <w:rsid w:val="0025069C"/>
    <w:rsid w:val="00250891"/>
    <w:rsid w:val="00250D71"/>
    <w:rsid w:val="00254616"/>
    <w:rsid w:val="00254E7C"/>
    <w:rsid w:val="00255C3D"/>
    <w:rsid w:val="002613D8"/>
    <w:rsid w:val="002626D9"/>
    <w:rsid w:val="00264913"/>
    <w:rsid w:val="00270A04"/>
    <w:rsid w:val="00277A02"/>
    <w:rsid w:val="00281C7E"/>
    <w:rsid w:val="00282F53"/>
    <w:rsid w:val="002943E6"/>
    <w:rsid w:val="002962FC"/>
    <w:rsid w:val="002A1891"/>
    <w:rsid w:val="002A5230"/>
    <w:rsid w:val="002B09E9"/>
    <w:rsid w:val="002B4FB2"/>
    <w:rsid w:val="002C7CCB"/>
    <w:rsid w:val="002D185B"/>
    <w:rsid w:val="002D49F0"/>
    <w:rsid w:val="002D54E2"/>
    <w:rsid w:val="002D6BBC"/>
    <w:rsid w:val="00301999"/>
    <w:rsid w:val="00301A5C"/>
    <w:rsid w:val="00302586"/>
    <w:rsid w:val="003041D2"/>
    <w:rsid w:val="0030512B"/>
    <w:rsid w:val="003211FB"/>
    <w:rsid w:val="0032191B"/>
    <w:rsid w:val="00324419"/>
    <w:rsid w:val="003244ED"/>
    <w:rsid w:val="003269DD"/>
    <w:rsid w:val="0032750F"/>
    <w:rsid w:val="00331AA2"/>
    <w:rsid w:val="00332A84"/>
    <w:rsid w:val="00337C63"/>
    <w:rsid w:val="0034147C"/>
    <w:rsid w:val="00346C0D"/>
    <w:rsid w:val="00362A2D"/>
    <w:rsid w:val="00375B1C"/>
    <w:rsid w:val="00381CBB"/>
    <w:rsid w:val="003851A6"/>
    <w:rsid w:val="00387207"/>
    <w:rsid w:val="00390B1B"/>
    <w:rsid w:val="00393629"/>
    <w:rsid w:val="00394362"/>
    <w:rsid w:val="003966D1"/>
    <w:rsid w:val="003A1EB6"/>
    <w:rsid w:val="003B12BE"/>
    <w:rsid w:val="003B1E81"/>
    <w:rsid w:val="003B3FCE"/>
    <w:rsid w:val="003B54F1"/>
    <w:rsid w:val="003C1D55"/>
    <w:rsid w:val="003C4CF2"/>
    <w:rsid w:val="003D2A28"/>
    <w:rsid w:val="003D38AD"/>
    <w:rsid w:val="003D4E1B"/>
    <w:rsid w:val="003D7253"/>
    <w:rsid w:val="003D7D4C"/>
    <w:rsid w:val="003E0C77"/>
    <w:rsid w:val="003E501C"/>
    <w:rsid w:val="003E7439"/>
    <w:rsid w:val="003E7A19"/>
    <w:rsid w:val="003F47A8"/>
    <w:rsid w:val="003F4C5B"/>
    <w:rsid w:val="003F53B7"/>
    <w:rsid w:val="00406FE9"/>
    <w:rsid w:val="0042411B"/>
    <w:rsid w:val="0043270B"/>
    <w:rsid w:val="00442257"/>
    <w:rsid w:val="00446222"/>
    <w:rsid w:val="00454045"/>
    <w:rsid w:val="00457C30"/>
    <w:rsid w:val="00467F32"/>
    <w:rsid w:val="00473814"/>
    <w:rsid w:val="004754C9"/>
    <w:rsid w:val="0047602F"/>
    <w:rsid w:val="00480820"/>
    <w:rsid w:val="00483CDC"/>
    <w:rsid w:val="00493137"/>
    <w:rsid w:val="00494A1A"/>
    <w:rsid w:val="0049665F"/>
    <w:rsid w:val="004A4F58"/>
    <w:rsid w:val="004A5BA7"/>
    <w:rsid w:val="004A6488"/>
    <w:rsid w:val="004A7B86"/>
    <w:rsid w:val="004B0EDA"/>
    <w:rsid w:val="004B270E"/>
    <w:rsid w:val="004C247F"/>
    <w:rsid w:val="004C72FB"/>
    <w:rsid w:val="004D0F47"/>
    <w:rsid w:val="004D3431"/>
    <w:rsid w:val="004E24AD"/>
    <w:rsid w:val="004E2AD2"/>
    <w:rsid w:val="004E5A7C"/>
    <w:rsid w:val="004E5BD9"/>
    <w:rsid w:val="004E729D"/>
    <w:rsid w:val="004F0C9F"/>
    <w:rsid w:val="004F37F1"/>
    <w:rsid w:val="004F42ED"/>
    <w:rsid w:val="004F6F49"/>
    <w:rsid w:val="00506C7F"/>
    <w:rsid w:val="00514957"/>
    <w:rsid w:val="005171EF"/>
    <w:rsid w:val="00524E6B"/>
    <w:rsid w:val="00526387"/>
    <w:rsid w:val="0053257C"/>
    <w:rsid w:val="0053307C"/>
    <w:rsid w:val="00535442"/>
    <w:rsid w:val="00540842"/>
    <w:rsid w:val="00542D2F"/>
    <w:rsid w:val="00544D40"/>
    <w:rsid w:val="00546707"/>
    <w:rsid w:val="00551FCE"/>
    <w:rsid w:val="0055277D"/>
    <w:rsid w:val="0055737D"/>
    <w:rsid w:val="00566276"/>
    <w:rsid w:val="0057082C"/>
    <w:rsid w:val="00572E36"/>
    <w:rsid w:val="00572E59"/>
    <w:rsid w:val="00573BAB"/>
    <w:rsid w:val="005770FF"/>
    <w:rsid w:val="00577844"/>
    <w:rsid w:val="00577862"/>
    <w:rsid w:val="005848C0"/>
    <w:rsid w:val="00590E58"/>
    <w:rsid w:val="005964DC"/>
    <w:rsid w:val="0059766A"/>
    <w:rsid w:val="005A0F12"/>
    <w:rsid w:val="005A1E1B"/>
    <w:rsid w:val="005A2052"/>
    <w:rsid w:val="005A4FAB"/>
    <w:rsid w:val="005C4475"/>
    <w:rsid w:val="005D4B38"/>
    <w:rsid w:val="005D50AD"/>
    <w:rsid w:val="005E0AA9"/>
    <w:rsid w:val="005E2502"/>
    <w:rsid w:val="005E426A"/>
    <w:rsid w:val="005E4851"/>
    <w:rsid w:val="005F607D"/>
    <w:rsid w:val="00600EA6"/>
    <w:rsid w:val="00607BD0"/>
    <w:rsid w:val="0061531C"/>
    <w:rsid w:val="00616A91"/>
    <w:rsid w:val="00617009"/>
    <w:rsid w:val="00617942"/>
    <w:rsid w:val="00620121"/>
    <w:rsid w:val="006259D6"/>
    <w:rsid w:val="006302D5"/>
    <w:rsid w:val="00633DB0"/>
    <w:rsid w:val="006510C1"/>
    <w:rsid w:val="00654FDA"/>
    <w:rsid w:val="006706EB"/>
    <w:rsid w:val="00672330"/>
    <w:rsid w:val="00674D6D"/>
    <w:rsid w:val="00677F70"/>
    <w:rsid w:val="00683AB0"/>
    <w:rsid w:val="00684F07"/>
    <w:rsid w:val="00687E5E"/>
    <w:rsid w:val="0069049D"/>
    <w:rsid w:val="006922BE"/>
    <w:rsid w:val="00696A6E"/>
    <w:rsid w:val="006A5F27"/>
    <w:rsid w:val="006A7D2D"/>
    <w:rsid w:val="006B2A75"/>
    <w:rsid w:val="006B4A43"/>
    <w:rsid w:val="006B4E87"/>
    <w:rsid w:val="006B4EBC"/>
    <w:rsid w:val="006B541A"/>
    <w:rsid w:val="006B588B"/>
    <w:rsid w:val="006C350E"/>
    <w:rsid w:val="006C45A8"/>
    <w:rsid w:val="006D1A4D"/>
    <w:rsid w:val="006D3228"/>
    <w:rsid w:val="006E517C"/>
    <w:rsid w:val="006E695A"/>
    <w:rsid w:val="006E7977"/>
    <w:rsid w:val="006F0DB2"/>
    <w:rsid w:val="006F2E89"/>
    <w:rsid w:val="006F6033"/>
    <w:rsid w:val="00702DDE"/>
    <w:rsid w:val="00711E2E"/>
    <w:rsid w:val="00714275"/>
    <w:rsid w:val="00720B36"/>
    <w:rsid w:val="00721E8B"/>
    <w:rsid w:val="00723126"/>
    <w:rsid w:val="00723D7C"/>
    <w:rsid w:val="007241D9"/>
    <w:rsid w:val="00726A88"/>
    <w:rsid w:val="00727ACA"/>
    <w:rsid w:val="0073144B"/>
    <w:rsid w:val="007355E0"/>
    <w:rsid w:val="00736895"/>
    <w:rsid w:val="00741DB6"/>
    <w:rsid w:val="00742960"/>
    <w:rsid w:val="00746729"/>
    <w:rsid w:val="00746D3F"/>
    <w:rsid w:val="007471FE"/>
    <w:rsid w:val="007501C9"/>
    <w:rsid w:val="0075089D"/>
    <w:rsid w:val="00753094"/>
    <w:rsid w:val="00756413"/>
    <w:rsid w:val="007620B9"/>
    <w:rsid w:val="00767182"/>
    <w:rsid w:val="0076760A"/>
    <w:rsid w:val="00771E60"/>
    <w:rsid w:val="00772645"/>
    <w:rsid w:val="00774D97"/>
    <w:rsid w:val="007750F8"/>
    <w:rsid w:val="00780DCC"/>
    <w:rsid w:val="00781E92"/>
    <w:rsid w:val="007824CB"/>
    <w:rsid w:val="00783760"/>
    <w:rsid w:val="00790D56"/>
    <w:rsid w:val="00791068"/>
    <w:rsid w:val="007A3134"/>
    <w:rsid w:val="007A59AB"/>
    <w:rsid w:val="007B12FE"/>
    <w:rsid w:val="007B4FF4"/>
    <w:rsid w:val="007C7530"/>
    <w:rsid w:val="007D1417"/>
    <w:rsid w:val="007D225E"/>
    <w:rsid w:val="007E13FE"/>
    <w:rsid w:val="007E1B13"/>
    <w:rsid w:val="007E1C1A"/>
    <w:rsid w:val="007E1CFB"/>
    <w:rsid w:val="007E5EBD"/>
    <w:rsid w:val="007F6390"/>
    <w:rsid w:val="00800F07"/>
    <w:rsid w:val="00813FF7"/>
    <w:rsid w:val="008169D3"/>
    <w:rsid w:val="00817703"/>
    <w:rsid w:val="008238F7"/>
    <w:rsid w:val="00826012"/>
    <w:rsid w:val="008425DA"/>
    <w:rsid w:val="0084437A"/>
    <w:rsid w:val="008448A1"/>
    <w:rsid w:val="00844CE7"/>
    <w:rsid w:val="00845031"/>
    <w:rsid w:val="00846824"/>
    <w:rsid w:val="008537EB"/>
    <w:rsid w:val="008570EE"/>
    <w:rsid w:val="00865231"/>
    <w:rsid w:val="00875871"/>
    <w:rsid w:val="00882FF6"/>
    <w:rsid w:val="00883EBD"/>
    <w:rsid w:val="00886A6F"/>
    <w:rsid w:val="0088736E"/>
    <w:rsid w:val="008A43E5"/>
    <w:rsid w:val="008A49C9"/>
    <w:rsid w:val="008A55B3"/>
    <w:rsid w:val="008B00E8"/>
    <w:rsid w:val="008B48D7"/>
    <w:rsid w:val="008D6F48"/>
    <w:rsid w:val="008E3FD0"/>
    <w:rsid w:val="008F3695"/>
    <w:rsid w:val="008F65CA"/>
    <w:rsid w:val="00902372"/>
    <w:rsid w:val="00903AF9"/>
    <w:rsid w:val="00905F1D"/>
    <w:rsid w:val="00906799"/>
    <w:rsid w:val="00913A43"/>
    <w:rsid w:val="00916927"/>
    <w:rsid w:val="009217C8"/>
    <w:rsid w:val="00922E7F"/>
    <w:rsid w:val="0092358F"/>
    <w:rsid w:val="0093177D"/>
    <w:rsid w:val="00934294"/>
    <w:rsid w:val="00941BA4"/>
    <w:rsid w:val="00944FA7"/>
    <w:rsid w:val="00946EF2"/>
    <w:rsid w:val="00947DD5"/>
    <w:rsid w:val="0095343B"/>
    <w:rsid w:val="00953C08"/>
    <w:rsid w:val="00955292"/>
    <w:rsid w:val="00960112"/>
    <w:rsid w:val="009629CE"/>
    <w:rsid w:val="00967FE6"/>
    <w:rsid w:val="00974AE2"/>
    <w:rsid w:val="0098722B"/>
    <w:rsid w:val="0098738E"/>
    <w:rsid w:val="0099384C"/>
    <w:rsid w:val="00994064"/>
    <w:rsid w:val="009A57FB"/>
    <w:rsid w:val="009B7D7A"/>
    <w:rsid w:val="009B7E16"/>
    <w:rsid w:val="009C137C"/>
    <w:rsid w:val="009C3259"/>
    <w:rsid w:val="009C359D"/>
    <w:rsid w:val="009C7BCF"/>
    <w:rsid w:val="009D7E91"/>
    <w:rsid w:val="009E0B32"/>
    <w:rsid w:val="009F64BB"/>
    <w:rsid w:val="009F6C35"/>
    <w:rsid w:val="009F75FA"/>
    <w:rsid w:val="00A110F6"/>
    <w:rsid w:val="00A25082"/>
    <w:rsid w:val="00A264D0"/>
    <w:rsid w:val="00A31604"/>
    <w:rsid w:val="00A37E6D"/>
    <w:rsid w:val="00A46F2E"/>
    <w:rsid w:val="00A53798"/>
    <w:rsid w:val="00A55013"/>
    <w:rsid w:val="00A5511B"/>
    <w:rsid w:val="00A555DE"/>
    <w:rsid w:val="00A56D12"/>
    <w:rsid w:val="00A56F17"/>
    <w:rsid w:val="00A57A7D"/>
    <w:rsid w:val="00A604FC"/>
    <w:rsid w:val="00A63F83"/>
    <w:rsid w:val="00A76ED3"/>
    <w:rsid w:val="00A772DE"/>
    <w:rsid w:val="00A8048C"/>
    <w:rsid w:val="00A85243"/>
    <w:rsid w:val="00A91F4D"/>
    <w:rsid w:val="00A94362"/>
    <w:rsid w:val="00A94406"/>
    <w:rsid w:val="00AA629E"/>
    <w:rsid w:val="00AB23D6"/>
    <w:rsid w:val="00AC1A17"/>
    <w:rsid w:val="00AC6BF0"/>
    <w:rsid w:val="00AC6E24"/>
    <w:rsid w:val="00AD0523"/>
    <w:rsid w:val="00AD1B4D"/>
    <w:rsid w:val="00AD724E"/>
    <w:rsid w:val="00AE2172"/>
    <w:rsid w:val="00AF04F6"/>
    <w:rsid w:val="00AF4213"/>
    <w:rsid w:val="00AF6EF0"/>
    <w:rsid w:val="00B04017"/>
    <w:rsid w:val="00B07163"/>
    <w:rsid w:val="00B07AC1"/>
    <w:rsid w:val="00B1133B"/>
    <w:rsid w:val="00B1189E"/>
    <w:rsid w:val="00B1190B"/>
    <w:rsid w:val="00B12940"/>
    <w:rsid w:val="00B213FC"/>
    <w:rsid w:val="00B23299"/>
    <w:rsid w:val="00B245A8"/>
    <w:rsid w:val="00B30434"/>
    <w:rsid w:val="00B3302F"/>
    <w:rsid w:val="00B3382A"/>
    <w:rsid w:val="00B42BFC"/>
    <w:rsid w:val="00B46368"/>
    <w:rsid w:val="00B50369"/>
    <w:rsid w:val="00B51D9F"/>
    <w:rsid w:val="00B54DD7"/>
    <w:rsid w:val="00B56642"/>
    <w:rsid w:val="00B67178"/>
    <w:rsid w:val="00B73847"/>
    <w:rsid w:val="00B74744"/>
    <w:rsid w:val="00B77228"/>
    <w:rsid w:val="00B8052D"/>
    <w:rsid w:val="00B93722"/>
    <w:rsid w:val="00B9401E"/>
    <w:rsid w:val="00BA60CB"/>
    <w:rsid w:val="00BB6F5D"/>
    <w:rsid w:val="00BC12E4"/>
    <w:rsid w:val="00BC66A0"/>
    <w:rsid w:val="00BD025B"/>
    <w:rsid w:val="00BD1025"/>
    <w:rsid w:val="00BD3D2B"/>
    <w:rsid w:val="00BE33E7"/>
    <w:rsid w:val="00BE3C7C"/>
    <w:rsid w:val="00BE6D0B"/>
    <w:rsid w:val="00BF0320"/>
    <w:rsid w:val="00C00C87"/>
    <w:rsid w:val="00C03F1B"/>
    <w:rsid w:val="00C10498"/>
    <w:rsid w:val="00C13601"/>
    <w:rsid w:val="00C30373"/>
    <w:rsid w:val="00C44FF0"/>
    <w:rsid w:val="00C46673"/>
    <w:rsid w:val="00C513B2"/>
    <w:rsid w:val="00C6035E"/>
    <w:rsid w:val="00C65123"/>
    <w:rsid w:val="00C672A2"/>
    <w:rsid w:val="00C72DD0"/>
    <w:rsid w:val="00C73AD4"/>
    <w:rsid w:val="00CA05C2"/>
    <w:rsid w:val="00CA334F"/>
    <w:rsid w:val="00CA360D"/>
    <w:rsid w:val="00CA70D5"/>
    <w:rsid w:val="00CB030F"/>
    <w:rsid w:val="00CB3A57"/>
    <w:rsid w:val="00CB7D8B"/>
    <w:rsid w:val="00CD3D08"/>
    <w:rsid w:val="00CE162B"/>
    <w:rsid w:val="00CE2138"/>
    <w:rsid w:val="00CF47D6"/>
    <w:rsid w:val="00CF5151"/>
    <w:rsid w:val="00D02A3B"/>
    <w:rsid w:val="00D107F0"/>
    <w:rsid w:val="00D111FC"/>
    <w:rsid w:val="00D11ACB"/>
    <w:rsid w:val="00D143FD"/>
    <w:rsid w:val="00D147E8"/>
    <w:rsid w:val="00D17F41"/>
    <w:rsid w:val="00D240E3"/>
    <w:rsid w:val="00D24980"/>
    <w:rsid w:val="00D3005F"/>
    <w:rsid w:val="00D3053A"/>
    <w:rsid w:val="00D307EF"/>
    <w:rsid w:val="00D36A0F"/>
    <w:rsid w:val="00D376F3"/>
    <w:rsid w:val="00D45B45"/>
    <w:rsid w:val="00D46722"/>
    <w:rsid w:val="00D469BD"/>
    <w:rsid w:val="00D52D95"/>
    <w:rsid w:val="00D72DD8"/>
    <w:rsid w:val="00D73E06"/>
    <w:rsid w:val="00D84B05"/>
    <w:rsid w:val="00D87A13"/>
    <w:rsid w:val="00D92093"/>
    <w:rsid w:val="00D92DB5"/>
    <w:rsid w:val="00D967CE"/>
    <w:rsid w:val="00D9741B"/>
    <w:rsid w:val="00DA313B"/>
    <w:rsid w:val="00DA5397"/>
    <w:rsid w:val="00DA6DE3"/>
    <w:rsid w:val="00DB563A"/>
    <w:rsid w:val="00DC2850"/>
    <w:rsid w:val="00DC2DE3"/>
    <w:rsid w:val="00DD347A"/>
    <w:rsid w:val="00DD7373"/>
    <w:rsid w:val="00DD7710"/>
    <w:rsid w:val="00DF10DD"/>
    <w:rsid w:val="00DF5CD7"/>
    <w:rsid w:val="00E00DC8"/>
    <w:rsid w:val="00E0295C"/>
    <w:rsid w:val="00E029F9"/>
    <w:rsid w:val="00E065F6"/>
    <w:rsid w:val="00E10618"/>
    <w:rsid w:val="00E14015"/>
    <w:rsid w:val="00E159D6"/>
    <w:rsid w:val="00E178DD"/>
    <w:rsid w:val="00E40958"/>
    <w:rsid w:val="00E41F03"/>
    <w:rsid w:val="00E44FB0"/>
    <w:rsid w:val="00E45A7E"/>
    <w:rsid w:val="00E50625"/>
    <w:rsid w:val="00E5204A"/>
    <w:rsid w:val="00E63319"/>
    <w:rsid w:val="00E64F0B"/>
    <w:rsid w:val="00E73675"/>
    <w:rsid w:val="00E75AA0"/>
    <w:rsid w:val="00E75B7E"/>
    <w:rsid w:val="00E7632F"/>
    <w:rsid w:val="00E80E5F"/>
    <w:rsid w:val="00E82FDE"/>
    <w:rsid w:val="00E85A3F"/>
    <w:rsid w:val="00E85E09"/>
    <w:rsid w:val="00E95E62"/>
    <w:rsid w:val="00EA297C"/>
    <w:rsid w:val="00EB417D"/>
    <w:rsid w:val="00EB4348"/>
    <w:rsid w:val="00EB49F5"/>
    <w:rsid w:val="00EB4ECB"/>
    <w:rsid w:val="00EB4F25"/>
    <w:rsid w:val="00EB76F6"/>
    <w:rsid w:val="00EC50AD"/>
    <w:rsid w:val="00EC50E6"/>
    <w:rsid w:val="00ED0B08"/>
    <w:rsid w:val="00ED4F89"/>
    <w:rsid w:val="00ED770E"/>
    <w:rsid w:val="00EE543E"/>
    <w:rsid w:val="00EE6242"/>
    <w:rsid w:val="00EE7AED"/>
    <w:rsid w:val="00EF2435"/>
    <w:rsid w:val="00EF4A80"/>
    <w:rsid w:val="00EF6089"/>
    <w:rsid w:val="00F1133C"/>
    <w:rsid w:val="00F16AFC"/>
    <w:rsid w:val="00F200A6"/>
    <w:rsid w:val="00F21821"/>
    <w:rsid w:val="00F2285A"/>
    <w:rsid w:val="00F31489"/>
    <w:rsid w:val="00F33477"/>
    <w:rsid w:val="00F355A7"/>
    <w:rsid w:val="00F36D1B"/>
    <w:rsid w:val="00F378CA"/>
    <w:rsid w:val="00F415AC"/>
    <w:rsid w:val="00F47B70"/>
    <w:rsid w:val="00F512C8"/>
    <w:rsid w:val="00F514EE"/>
    <w:rsid w:val="00F57964"/>
    <w:rsid w:val="00F639FB"/>
    <w:rsid w:val="00F64EB0"/>
    <w:rsid w:val="00F73CA8"/>
    <w:rsid w:val="00F7609B"/>
    <w:rsid w:val="00F76806"/>
    <w:rsid w:val="00F8270B"/>
    <w:rsid w:val="00F835AB"/>
    <w:rsid w:val="00F865B5"/>
    <w:rsid w:val="00F96779"/>
    <w:rsid w:val="00F97A21"/>
    <w:rsid w:val="00FA2042"/>
    <w:rsid w:val="00FA36C9"/>
    <w:rsid w:val="00FA3A67"/>
    <w:rsid w:val="00FB1D68"/>
    <w:rsid w:val="00FB2645"/>
    <w:rsid w:val="00FB3155"/>
    <w:rsid w:val="00FB4B6C"/>
    <w:rsid w:val="00FB71B5"/>
    <w:rsid w:val="00FC2915"/>
    <w:rsid w:val="00FD2857"/>
    <w:rsid w:val="00FD3A9A"/>
    <w:rsid w:val="00FE1FBE"/>
    <w:rsid w:val="00FE2233"/>
    <w:rsid w:val="00FE31ED"/>
    <w:rsid w:val="00FE3B1E"/>
    <w:rsid w:val="00FE3D51"/>
    <w:rsid w:val="00FE4D4B"/>
    <w:rsid w:val="00FE5466"/>
    <w:rsid w:val="00FE56DC"/>
    <w:rsid w:val="00FE768A"/>
    <w:rsid w:val="00FF12C9"/>
    <w:rsid w:val="00FF76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o:shapedefaults>
    <o:shapelayout v:ext="edit">
      <o:idmap v:ext="edit" data="1"/>
    </o:shapelayout>
  </w:shapeDefaults>
  <w:decimalSymbol w:val="."/>
  <w:listSeparator w:val=","/>
  <w14:docId w14:val="1C8B7EFF"/>
  <w15:docId w15:val="{7C4B1380-6E9C-45C4-B275-ACD4CCD3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D7"/>
    <w:rPr>
      <w:sz w:val="24"/>
      <w:szCs w:val="24"/>
    </w:rPr>
  </w:style>
  <w:style w:type="paragraph" w:styleId="Heading3">
    <w:name w:val="heading 3"/>
    <w:basedOn w:val="Normal"/>
    <w:next w:val="Normal"/>
    <w:link w:val="Heading3Char"/>
    <w:qFormat/>
    <w:rsid w:val="00446222"/>
    <w:pPr>
      <w:keepNext/>
      <w:jc w:val="both"/>
      <w:outlineLvl w:val="2"/>
    </w:pPr>
    <w:rPr>
      <w:b/>
    </w:rPr>
  </w:style>
  <w:style w:type="paragraph" w:styleId="Heading4">
    <w:name w:val="heading 4"/>
    <w:basedOn w:val="Normal"/>
    <w:next w:val="Normal"/>
    <w:link w:val="Heading4Char"/>
    <w:semiHidden/>
    <w:unhideWhenUsed/>
    <w:qFormat/>
    <w:rsid w:val="00A57A7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rsid w:val="00ED0B08"/>
    <w:pPr>
      <w:tabs>
        <w:tab w:val="center" w:pos="4320"/>
        <w:tab w:val="right" w:pos="8640"/>
      </w:tabs>
    </w:pPr>
  </w:style>
  <w:style w:type="paragraph" w:styleId="Footer">
    <w:name w:val="footer"/>
    <w:basedOn w:val="Normal"/>
    <w:link w:val="FooterChar"/>
    <w:uiPriority w:val="99"/>
    <w:rsid w:val="00ED0B08"/>
    <w:pPr>
      <w:tabs>
        <w:tab w:val="center" w:pos="4320"/>
        <w:tab w:val="right" w:pos="8640"/>
      </w:tabs>
    </w:pPr>
  </w:style>
  <w:style w:type="character" w:styleId="CommentReference">
    <w:name w:val="annotation reference"/>
    <w:semiHidden/>
    <w:rsid w:val="00946EF2"/>
    <w:rPr>
      <w:sz w:val="16"/>
      <w:szCs w:val="16"/>
    </w:rPr>
  </w:style>
  <w:style w:type="paragraph" w:styleId="CommentText">
    <w:name w:val="annotation text"/>
    <w:basedOn w:val="Normal"/>
    <w:semiHidden/>
    <w:rsid w:val="00946EF2"/>
    <w:rPr>
      <w:sz w:val="20"/>
      <w:szCs w:val="20"/>
    </w:rPr>
  </w:style>
  <w:style w:type="paragraph" w:styleId="CommentSubject">
    <w:name w:val="annotation subject"/>
    <w:basedOn w:val="CommentText"/>
    <w:next w:val="CommentText"/>
    <w:semiHidden/>
    <w:rsid w:val="00946EF2"/>
    <w:rPr>
      <w:b/>
      <w:bCs/>
    </w:rPr>
  </w:style>
  <w:style w:type="paragraph" w:styleId="BalloonText">
    <w:name w:val="Balloon Text"/>
    <w:basedOn w:val="Normal"/>
    <w:semiHidden/>
    <w:rsid w:val="00946EF2"/>
    <w:rPr>
      <w:rFonts w:ascii="Tahoma" w:hAnsi="Tahoma" w:cs="Tahoma"/>
      <w:sz w:val="16"/>
      <w:szCs w:val="16"/>
    </w:rPr>
  </w:style>
  <w:style w:type="table" w:styleId="TableGrid">
    <w:name w:val="Table Grid"/>
    <w:basedOn w:val="TableNormal"/>
    <w:rsid w:val="00557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737D"/>
  </w:style>
  <w:style w:type="paragraph" w:styleId="BodyText">
    <w:name w:val="Body Text"/>
    <w:basedOn w:val="Normal"/>
    <w:rsid w:val="002626D9"/>
    <w:rPr>
      <w:b/>
      <w:bCs/>
    </w:rPr>
  </w:style>
  <w:style w:type="character" w:customStyle="1" w:styleId="HeaderChar">
    <w:name w:val="Header Char"/>
    <w:aliases w:val="Caracter Caracter Caracter Caracter Char"/>
    <w:link w:val="Header"/>
    <w:uiPriority w:val="99"/>
    <w:rsid w:val="005848C0"/>
    <w:rPr>
      <w:sz w:val="24"/>
      <w:szCs w:val="24"/>
    </w:rPr>
  </w:style>
  <w:style w:type="character" w:customStyle="1" w:styleId="FooterChar">
    <w:name w:val="Footer Char"/>
    <w:link w:val="Footer"/>
    <w:uiPriority w:val="99"/>
    <w:rsid w:val="005848C0"/>
    <w:rPr>
      <w:sz w:val="24"/>
      <w:szCs w:val="24"/>
    </w:rPr>
  </w:style>
  <w:style w:type="paragraph" w:customStyle="1" w:styleId="ListParagraph1">
    <w:name w:val="List Paragraph1"/>
    <w:aliases w:val="List_Paragraph,Multilevel para_II,List Paragraph (numbered (a)),Numbered list,Akapit z listą BS,List Paragraph 1,Forth level,Bullet1,References,Outlines a.b.c.,List Bullet Mary"/>
    <w:basedOn w:val="Normal"/>
    <w:link w:val="ListParagraphChar"/>
    <w:qFormat/>
    <w:rsid w:val="00BF0320"/>
    <w:pPr>
      <w:ind w:left="720"/>
      <w:contextualSpacing/>
    </w:p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link w:val="ListParagraph1"/>
    <w:uiPriority w:val="99"/>
    <w:rsid w:val="00BF0320"/>
    <w:rPr>
      <w:sz w:val="24"/>
      <w:szCs w:val="24"/>
    </w:r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oot"/>
    <w:basedOn w:val="Normal"/>
    <w:link w:val="FootnoteTextChar"/>
    <w:qFormat/>
    <w:rsid w:val="00BE6D0B"/>
    <w:rPr>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link w:val="FootnoteText"/>
    <w:rsid w:val="00BE6D0B"/>
    <w:rPr>
      <w:lang w:val="en-US"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
    <w:uiPriority w:val="99"/>
    <w:qFormat/>
    <w:rsid w:val="00BE6D0B"/>
    <w:rPr>
      <w:vertAlign w:val="superscript"/>
    </w:rPr>
  </w:style>
  <w:style w:type="character" w:customStyle="1" w:styleId="Heading3Char">
    <w:name w:val="Heading 3 Char"/>
    <w:basedOn w:val="DefaultParagraphFont"/>
    <w:link w:val="Heading3"/>
    <w:rsid w:val="00446222"/>
    <w:rPr>
      <w:b/>
      <w:sz w:val="24"/>
      <w:szCs w:val="24"/>
    </w:rPr>
  </w:style>
  <w:style w:type="character" w:styleId="Hyperlink">
    <w:name w:val="Hyperlink"/>
    <w:basedOn w:val="DefaultParagraphFont"/>
    <w:rsid w:val="00446222"/>
    <w:rPr>
      <w:color w:val="0000FF"/>
      <w:u w:val="single"/>
    </w:rPr>
  </w:style>
  <w:style w:type="character" w:customStyle="1" w:styleId="Heading4Char">
    <w:name w:val="Heading 4 Char"/>
    <w:basedOn w:val="DefaultParagraphFont"/>
    <w:link w:val="Heading4"/>
    <w:semiHidden/>
    <w:rsid w:val="00A57A7D"/>
    <w:rPr>
      <w:rFonts w:asciiTheme="majorHAnsi" w:eastAsiaTheme="majorEastAsia" w:hAnsiTheme="majorHAnsi" w:cstheme="majorBidi"/>
      <w:i/>
      <w:iCs/>
      <w:color w:val="365F91" w:themeColor="accent1" w:themeShade="BF"/>
      <w:sz w:val="24"/>
      <w:szCs w:val="24"/>
    </w:rPr>
  </w:style>
  <w:style w:type="paragraph" w:customStyle="1" w:styleId="0Normal">
    <w:name w:val="!0 Normal"/>
    <w:rsid w:val="00A57A7D"/>
    <w:rPr>
      <w:lang w:val="en-GB"/>
    </w:rPr>
  </w:style>
  <w:style w:type="paragraph" w:styleId="ListParagraph">
    <w:name w:val="List Paragraph"/>
    <w:basedOn w:val="Normal"/>
    <w:uiPriority w:val="34"/>
    <w:qFormat/>
    <w:rsid w:val="00324419"/>
    <w:pPr>
      <w:ind w:left="720"/>
      <w:contextualSpacing/>
    </w:pPr>
  </w:style>
  <w:style w:type="paragraph" w:styleId="EndnoteText">
    <w:name w:val="endnote text"/>
    <w:basedOn w:val="Normal"/>
    <w:link w:val="EndnoteTextChar"/>
    <w:semiHidden/>
    <w:unhideWhenUsed/>
    <w:rsid w:val="00AB23D6"/>
    <w:rPr>
      <w:sz w:val="20"/>
      <w:szCs w:val="20"/>
    </w:rPr>
  </w:style>
  <w:style w:type="character" w:customStyle="1" w:styleId="EndnoteTextChar">
    <w:name w:val="Endnote Text Char"/>
    <w:basedOn w:val="DefaultParagraphFont"/>
    <w:link w:val="EndnoteText"/>
    <w:semiHidden/>
    <w:rsid w:val="00AB23D6"/>
  </w:style>
  <w:style w:type="character" w:styleId="EndnoteReference">
    <w:name w:val="endnote reference"/>
    <w:basedOn w:val="DefaultParagraphFont"/>
    <w:semiHidden/>
    <w:unhideWhenUsed/>
    <w:rsid w:val="00AB23D6"/>
    <w:rPr>
      <w:vertAlign w:val="superscript"/>
    </w:rPr>
  </w:style>
  <w:style w:type="paragraph" w:styleId="NoSpacing">
    <w:name w:val="No Spacing"/>
    <w:uiPriority w:val="1"/>
    <w:qFormat/>
    <w:rsid w:val="00EC50E6"/>
    <w:pPr>
      <w:spacing w:line="259" w:lineRule="auto"/>
      <w:ind w:firstLine="567"/>
    </w:pPr>
    <w:rPr>
      <w:rFonts w:eastAsia="Calibri"/>
      <w:sz w:val="24"/>
      <w:szCs w:val="22"/>
      <w:lang w:val="ro-RO"/>
    </w:rPr>
  </w:style>
  <w:style w:type="paragraph" w:customStyle="1" w:styleId="DefaultText">
    <w:name w:val="Default Text"/>
    <w:basedOn w:val="Normal"/>
    <w:link w:val="DefaultTextChar"/>
    <w:uiPriority w:val="99"/>
    <w:rsid w:val="00EC50E6"/>
    <w:rPr>
      <w:rFonts w:eastAsia="MS Mincho"/>
      <w:noProof/>
      <w:szCs w:val="20"/>
    </w:rPr>
  </w:style>
  <w:style w:type="character" w:customStyle="1" w:styleId="DefaultTextChar">
    <w:name w:val="Default Text Char"/>
    <w:link w:val="DefaultText"/>
    <w:uiPriority w:val="99"/>
    <w:locked/>
    <w:rsid w:val="00EC50E6"/>
    <w:rPr>
      <w:rFonts w:eastAsia="MS Mincho"/>
      <w:noProof/>
      <w:sz w:val="24"/>
    </w:rPr>
  </w:style>
  <w:style w:type="character" w:customStyle="1" w:styleId="apple-converted-space">
    <w:name w:val="apple-converted-space"/>
    <w:basedOn w:val="DefaultParagraphFont"/>
    <w:uiPriority w:val="99"/>
    <w:rsid w:val="0073689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322">
      <w:bodyDiv w:val="1"/>
      <w:marLeft w:val="0"/>
      <w:marRight w:val="0"/>
      <w:marTop w:val="0"/>
      <w:marBottom w:val="0"/>
      <w:divBdr>
        <w:top w:val="none" w:sz="0" w:space="0" w:color="auto"/>
        <w:left w:val="none" w:sz="0" w:space="0" w:color="auto"/>
        <w:bottom w:val="none" w:sz="0" w:space="0" w:color="auto"/>
        <w:right w:val="none" w:sz="0" w:space="0" w:color="auto"/>
      </w:divBdr>
    </w:div>
    <w:div w:id="185143941">
      <w:bodyDiv w:val="1"/>
      <w:marLeft w:val="0"/>
      <w:marRight w:val="0"/>
      <w:marTop w:val="0"/>
      <w:marBottom w:val="0"/>
      <w:divBdr>
        <w:top w:val="none" w:sz="0" w:space="0" w:color="auto"/>
        <w:left w:val="none" w:sz="0" w:space="0" w:color="auto"/>
        <w:bottom w:val="none" w:sz="0" w:space="0" w:color="auto"/>
        <w:right w:val="none" w:sz="0" w:space="0" w:color="auto"/>
      </w:divBdr>
    </w:div>
    <w:div w:id="474883147">
      <w:bodyDiv w:val="1"/>
      <w:marLeft w:val="0"/>
      <w:marRight w:val="0"/>
      <w:marTop w:val="0"/>
      <w:marBottom w:val="0"/>
      <w:divBdr>
        <w:top w:val="none" w:sz="0" w:space="0" w:color="auto"/>
        <w:left w:val="none" w:sz="0" w:space="0" w:color="auto"/>
        <w:bottom w:val="none" w:sz="0" w:space="0" w:color="auto"/>
        <w:right w:val="none" w:sz="0" w:space="0" w:color="auto"/>
      </w:divBdr>
    </w:div>
    <w:div w:id="635795684">
      <w:bodyDiv w:val="1"/>
      <w:marLeft w:val="0"/>
      <w:marRight w:val="0"/>
      <w:marTop w:val="0"/>
      <w:marBottom w:val="0"/>
      <w:divBdr>
        <w:top w:val="none" w:sz="0" w:space="0" w:color="auto"/>
        <w:left w:val="none" w:sz="0" w:space="0" w:color="auto"/>
        <w:bottom w:val="none" w:sz="0" w:space="0" w:color="auto"/>
        <w:right w:val="none" w:sz="0" w:space="0" w:color="auto"/>
      </w:divBdr>
    </w:div>
    <w:div w:id="905260283">
      <w:bodyDiv w:val="1"/>
      <w:marLeft w:val="0"/>
      <w:marRight w:val="0"/>
      <w:marTop w:val="0"/>
      <w:marBottom w:val="0"/>
      <w:divBdr>
        <w:top w:val="none" w:sz="0" w:space="0" w:color="auto"/>
        <w:left w:val="none" w:sz="0" w:space="0" w:color="auto"/>
        <w:bottom w:val="none" w:sz="0" w:space="0" w:color="auto"/>
        <w:right w:val="none" w:sz="0" w:space="0" w:color="auto"/>
      </w:divBdr>
    </w:div>
    <w:div w:id="970598122">
      <w:bodyDiv w:val="1"/>
      <w:marLeft w:val="0"/>
      <w:marRight w:val="0"/>
      <w:marTop w:val="0"/>
      <w:marBottom w:val="0"/>
      <w:divBdr>
        <w:top w:val="none" w:sz="0" w:space="0" w:color="auto"/>
        <w:left w:val="none" w:sz="0" w:space="0" w:color="auto"/>
        <w:bottom w:val="none" w:sz="0" w:space="0" w:color="auto"/>
        <w:right w:val="none" w:sz="0" w:space="0" w:color="auto"/>
      </w:divBdr>
    </w:div>
    <w:div w:id="1034042939">
      <w:bodyDiv w:val="1"/>
      <w:marLeft w:val="0"/>
      <w:marRight w:val="0"/>
      <w:marTop w:val="0"/>
      <w:marBottom w:val="0"/>
      <w:divBdr>
        <w:top w:val="none" w:sz="0" w:space="0" w:color="auto"/>
        <w:left w:val="none" w:sz="0" w:space="0" w:color="auto"/>
        <w:bottom w:val="none" w:sz="0" w:space="0" w:color="auto"/>
        <w:right w:val="none" w:sz="0" w:space="0" w:color="auto"/>
      </w:divBdr>
    </w:div>
    <w:div w:id="1215234435">
      <w:bodyDiv w:val="1"/>
      <w:marLeft w:val="0"/>
      <w:marRight w:val="0"/>
      <w:marTop w:val="0"/>
      <w:marBottom w:val="0"/>
      <w:divBdr>
        <w:top w:val="none" w:sz="0" w:space="0" w:color="auto"/>
        <w:left w:val="none" w:sz="0" w:space="0" w:color="auto"/>
        <w:bottom w:val="none" w:sz="0" w:space="0" w:color="auto"/>
        <w:right w:val="none" w:sz="0" w:space="0" w:color="auto"/>
      </w:divBdr>
    </w:div>
    <w:div w:id="1224831320">
      <w:bodyDiv w:val="1"/>
      <w:marLeft w:val="0"/>
      <w:marRight w:val="0"/>
      <w:marTop w:val="0"/>
      <w:marBottom w:val="0"/>
      <w:divBdr>
        <w:top w:val="none" w:sz="0" w:space="0" w:color="auto"/>
        <w:left w:val="none" w:sz="0" w:space="0" w:color="auto"/>
        <w:bottom w:val="none" w:sz="0" w:space="0" w:color="auto"/>
        <w:right w:val="none" w:sz="0" w:space="0" w:color="auto"/>
      </w:divBdr>
    </w:div>
    <w:div w:id="1827474621">
      <w:bodyDiv w:val="1"/>
      <w:marLeft w:val="0"/>
      <w:marRight w:val="0"/>
      <w:marTop w:val="0"/>
      <w:marBottom w:val="0"/>
      <w:divBdr>
        <w:top w:val="none" w:sz="0" w:space="0" w:color="auto"/>
        <w:left w:val="none" w:sz="0" w:space="0" w:color="auto"/>
        <w:bottom w:val="none" w:sz="0" w:space="0" w:color="auto"/>
        <w:right w:val="none" w:sz="0" w:space="0" w:color="auto"/>
      </w:divBdr>
    </w:div>
    <w:div w:id="1890653666">
      <w:bodyDiv w:val="1"/>
      <w:marLeft w:val="0"/>
      <w:marRight w:val="0"/>
      <w:marTop w:val="0"/>
      <w:marBottom w:val="0"/>
      <w:divBdr>
        <w:top w:val="none" w:sz="0" w:space="0" w:color="auto"/>
        <w:left w:val="none" w:sz="0" w:space="0" w:color="auto"/>
        <w:bottom w:val="none" w:sz="0" w:space="0" w:color="auto"/>
        <w:right w:val="none" w:sz="0" w:space="0" w:color="auto"/>
      </w:divBdr>
    </w:div>
    <w:div w:id="2009282172">
      <w:bodyDiv w:val="1"/>
      <w:marLeft w:val="0"/>
      <w:marRight w:val="0"/>
      <w:marTop w:val="0"/>
      <w:marBottom w:val="0"/>
      <w:divBdr>
        <w:top w:val="none" w:sz="0" w:space="0" w:color="auto"/>
        <w:left w:val="none" w:sz="0" w:space="0" w:color="auto"/>
        <w:bottom w:val="none" w:sz="0" w:space="0" w:color="auto"/>
        <w:right w:val="none" w:sz="0" w:space="0" w:color="auto"/>
      </w:divBdr>
    </w:div>
    <w:div w:id="2015372721">
      <w:bodyDiv w:val="1"/>
      <w:marLeft w:val="0"/>
      <w:marRight w:val="0"/>
      <w:marTop w:val="0"/>
      <w:marBottom w:val="0"/>
      <w:divBdr>
        <w:top w:val="none" w:sz="0" w:space="0" w:color="auto"/>
        <w:left w:val="none" w:sz="0" w:space="0" w:color="auto"/>
        <w:bottom w:val="none" w:sz="0" w:space="0" w:color="auto"/>
        <w:right w:val="none" w:sz="0" w:space="0" w:color="auto"/>
      </w:divBdr>
    </w:div>
    <w:div w:id="202979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7.pn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ina\Desktop\antet%20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158C2-33A0-44A7-AC31-D6E5492A9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RO</Template>
  <TotalTime>3</TotalTime>
  <Pages>7</Pages>
  <Words>3660</Words>
  <Characters>20863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24475</CharactersWithSpaces>
  <SharedDoc>false</SharedDoc>
  <HLinks>
    <vt:vector size="24" baseType="variant">
      <vt:variant>
        <vt:i4>2359309</vt:i4>
      </vt:variant>
      <vt:variant>
        <vt:i4>-1</vt:i4>
      </vt:variant>
      <vt:variant>
        <vt:i4>2061</vt:i4>
      </vt:variant>
      <vt:variant>
        <vt:i4>1</vt:i4>
      </vt:variant>
      <vt:variant>
        <vt:lpwstr>parti_din_sigla_ppir</vt:lpwstr>
      </vt:variant>
      <vt:variant>
        <vt:lpwstr/>
      </vt:variant>
      <vt:variant>
        <vt:i4>2359309</vt:i4>
      </vt:variant>
      <vt:variant>
        <vt:i4>-1</vt:i4>
      </vt:variant>
      <vt:variant>
        <vt:i4>2062</vt:i4>
      </vt:variant>
      <vt:variant>
        <vt:i4>1</vt:i4>
      </vt:variant>
      <vt:variant>
        <vt:lpwstr>parti_din_sigla_ppir</vt:lpwstr>
      </vt:variant>
      <vt:variant>
        <vt:lpwstr/>
      </vt:variant>
      <vt:variant>
        <vt:i4>2359309</vt:i4>
      </vt:variant>
      <vt:variant>
        <vt:i4>-1</vt:i4>
      </vt:variant>
      <vt:variant>
        <vt:i4>2067</vt:i4>
      </vt:variant>
      <vt:variant>
        <vt:i4>1</vt:i4>
      </vt:variant>
      <vt:variant>
        <vt:lpwstr>parti_din_sigla_ppir</vt:lpwstr>
      </vt:variant>
      <vt:variant>
        <vt:lpwstr/>
      </vt:variant>
      <vt:variant>
        <vt:i4>2359309</vt:i4>
      </vt:variant>
      <vt:variant>
        <vt:i4>-1</vt:i4>
      </vt:variant>
      <vt:variant>
        <vt:i4>2068</vt:i4>
      </vt:variant>
      <vt:variant>
        <vt:i4>1</vt:i4>
      </vt:variant>
      <vt:variant>
        <vt:lpwstr>parti_din_sigla_ppir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PocuC4</cp:lastModifiedBy>
  <cp:revision>5</cp:revision>
  <cp:lastPrinted>2025-10-06T08:41:00Z</cp:lastPrinted>
  <dcterms:created xsi:type="dcterms:W3CDTF">2025-10-06T11:17:00Z</dcterms:created>
  <dcterms:modified xsi:type="dcterms:W3CDTF">2025-10-06T11:21:00Z</dcterms:modified>
</cp:coreProperties>
</file>